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956DC" w:rsidRPr="00A956DC" w:rsidRDefault="00A956DC" w:rsidP="00A956DC"/>
    <w:tbl>
      <w:tblPr>
        <w:tblW w:w="9181" w:type="dxa"/>
        <w:tblInd w:w="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407"/>
        <w:gridCol w:w="1247"/>
        <w:gridCol w:w="1458"/>
        <w:gridCol w:w="1247"/>
        <w:gridCol w:w="1458"/>
        <w:gridCol w:w="1247"/>
        <w:gridCol w:w="1458"/>
      </w:tblGrid>
      <w:tr w:rsidR="00A956DC" w:rsidRPr="00A956DC" w:rsidTr="00A956DC">
        <w:trPr>
          <w:trHeight w:val="300"/>
        </w:trPr>
        <w:tc>
          <w:tcPr>
            <w:tcW w:w="9181" w:type="dxa"/>
            <w:gridSpan w:val="7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A956DC" w:rsidRPr="00A956DC" w:rsidRDefault="00A956DC" w:rsidP="00A956DC">
            <w:pPr>
              <w:rPr>
                <w:b/>
                <w:bCs/>
              </w:rPr>
            </w:pPr>
            <w:r w:rsidRPr="00A956DC">
              <w:rPr>
                <w:b/>
                <w:bCs/>
              </w:rPr>
              <w:t xml:space="preserve">Corona-Infektionen an Südtirols </w:t>
            </w:r>
            <w:proofErr w:type="spellStart"/>
            <w:r w:rsidRPr="00A956DC">
              <w:rPr>
                <w:b/>
                <w:bCs/>
              </w:rPr>
              <w:t>Bildungseinrichtugen</w:t>
            </w:r>
            <w:proofErr w:type="spellEnd"/>
          </w:p>
        </w:tc>
      </w:tr>
      <w:tr w:rsidR="00A956DC" w:rsidRPr="00A956DC" w:rsidTr="00A956DC">
        <w:trPr>
          <w:trHeight w:val="315"/>
        </w:trPr>
        <w:tc>
          <w:tcPr>
            <w:tcW w:w="9181" w:type="dxa"/>
            <w:gridSpan w:val="7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D0CECE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A956DC" w:rsidRPr="00A956DC" w:rsidRDefault="00A956DC" w:rsidP="00A956DC">
            <w:r w:rsidRPr="00A956DC">
              <w:t>Mo. 04. Januar - So. 10. Januar 2021</w:t>
            </w:r>
          </w:p>
        </w:tc>
      </w:tr>
      <w:tr w:rsidR="00A956DC" w:rsidRPr="00A956DC" w:rsidTr="00A956DC">
        <w:trPr>
          <w:trHeight w:val="315"/>
        </w:trPr>
        <w:tc>
          <w:tcPr>
            <w:tcW w:w="1318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A956DC" w:rsidRPr="00A956DC" w:rsidRDefault="00A956DC" w:rsidP="00A956DC"/>
        </w:tc>
        <w:tc>
          <w:tcPr>
            <w:tcW w:w="1163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A956DC" w:rsidRPr="00A956DC" w:rsidRDefault="00A956DC" w:rsidP="00A956DC"/>
        </w:tc>
        <w:tc>
          <w:tcPr>
            <w:tcW w:w="1458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A956DC" w:rsidRPr="00A956DC" w:rsidRDefault="00A956DC" w:rsidP="00A956DC"/>
        </w:tc>
        <w:tc>
          <w:tcPr>
            <w:tcW w:w="1163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A956DC" w:rsidRPr="00A956DC" w:rsidRDefault="00A956DC" w:rsidP="00A956DC"/>
        </w:tc>
        <w:tc>
          <w:tcPr>
            <w:tcW w:w="1458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A956DC" w:rsidRPr="00A956DC" w:rsidRDefault="00A956DC" w:rsidP="00A956DC"/>
        </w:tc>
        <w:tc>
          <w:tcPr>
            <w:tcW w:w="1163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A956DC" w:rsidRPr="00A956DC" w:rsidRDefault="00A956DC" w:rsidP="00A956DC"/>
        </w:tc>
        <w:tc>
          <w:tcPr>
            <w:tcW w:w="1458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A956DC" w:rsidRPr="00A956DC" w:rsidRDefault="00A956DC" w:rsidP="00A956DC"/>
        </w:tc>
      </w:tr>
      <w:tr w:rsidR="00A956DC" w:rsidRPr="00A956DC" w:rsidTr="00A956DC">
        <w:trPr>
          <w:trHeight w:val="315"/>
        </w:trPr>
        <w:tc>
          <w:tcPr>
            <w:tcW w:w="9181" w:type="dxa"/>
            <w:gridSpan w:val="7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D0CECE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A956DC" w:rsidRPr="00A956DC" w:rsidRDefault="00A956DC" w:rsidP="00A956DC">
            <w:r w:rsidRPr="00A956DC">
              <w:t xml:space="preserve">NEUE Corona-Infektionen und Quarantänen an ladinischsprachigen </w:t>
            </w:r>
            <w:proofErr w:type="spellStart"/>
            <w:r w:rsidRPr="00A956DC">
              <w:t>Bildungseinrichtugen</w:t>
            </w:r>
            <w:proofErr w:type="spellEnd"/>
          </w:p>
        </w:tc>
      </w:tr>
      <w:tr w:rsidR="00A956DC" w:rsidRPr="00A956DC" w:rsidTr="00A956DC">
        <w:trPr>
          <w:trHeight w:val="300"/>
        </w:trPr>
        <w:tc>
          <w:tcPr>
            <w:tcW w:w="1318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A956DC" w:rsidRPr="00A956DC" w:rsidRDefault="00A956DC" w:rsidP="00A956DC"/>
        </w:tc>
        <w:tc>
          <w:tcPr>
            <w:tcW w:w="2621" w:type="dxa"/>
            <w:gridSpan w:val="2"/>
            <w:tcBorders>
              <w:top w:val="nil"/>
              <w:left w:val="single" w:sz="8" w:space="0" w:color="auto"/>
              <w:bottom w:val="nil"/>
              <w:right w:val="single" w:sz="8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A956DC" w:rsidRPr="00A956DC" w:rsidRDefault="00A956DC" w:rsidP="00A956DC">
            <w:r w:rsidRPr="00A956DC">
              <w:t>Kinder/Schüler</w:t>
            </w:r>
          </w:p>
        </w:tc>
        <w:tc>
          <w:tcPr>
            <w:tcW w:w="2621" w:type="dxa"/>
            <w:gridSpan w:val="2"/>
            <w:tcBorders>
              <w:top w:val="nil"/>
              <w:left w:val="nil"/>
              <w:bottom w:val="nil"/>
              <w:right w:val="single" w:sz="8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A956DC" w:rsidRPr="00A956DC" w:rsidRDefault="00A956DC" w:rsidP="00A956DC">
            <w:proofErr w:type="spellStart"/>
            <w:r w:rsidRPr="00A956DC">
              <w:t>Pädagog</w:t>
            </w:r>
            <w:proofErr w:type="spellEnd"/>
            <w:r w:rsidRPr="00A956DC">
              <w:t>. u. Lehrpersonal</w:t>
            </w:r>
          </w:p>
        </w:tc>
        <w:tc>
          <w:tcPr>
            <w:tcW w:w="2621" w:type="dxa"/>
            <w:gridSpan w:val="2"/>
            <w:tcBorders>
              <w:top w:val="nil"/>
              <w:left w:val="nil"/>
              <w:bottom w:val="nil"/>
              <w:right w:val="single" w:sz="8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A956DC" w:rsidRPr="00A956DC" w:rsidRDefault="00A956DC" w:rsidP="00A956DC">
            <w:r w:rsidRPr="00A956DC">
              <w:t>Nicht-Lehrpersonal</w:t>
            </w:r>
          </w:p>
        </w:tc>
      </w:tr>
      <w:tr w:rsidR="00A956DC" w:rsidRPr="00A956DC" w:rsidTr="00A956DC">
        <w:trPr>
          <w:trHeight w:val="315"/>
        </w:trPr>
        <w:tc>
          <w:tcPr>
            <w:tcW w:w="1318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A956DC" w:rsidRPr="00A956DC" w:rsidRDefault="00A956DC" w:rsidP="00A956DC"/>
        </w:tc>
        <w:tc>
          <w:tcPr>
            <w:tcW w:w="1163" w:type="dxa"/>
            <w:tcBorders>
              <w:top w:val="nil"/>
              <w:left w:val="single" w:sz="8" w:space="0" w:color="auto"/>
              <w:bottom w:val="nil"/>
              <w:right w:val="nil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A956DC" w:rsidRPr="00A956DC" w:rsidRDefault="00A956DC" w:rsidP="00A956DC">
            <w:r w:rsidRPr="00A956DC">
              <w:t>Infektionen</w:t>
            </w:r>
          </w:p>
        </w:tc>
        <w:tc>
          <w:tcPr>
            <w:tcW w:w="1458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A956DC" w:rsidRPr="00A956DC" w:rsidRDefault="00A956DC" w:rsidP="00A956DC">
            <w:r w:rsidRPr="00A956DC">
              <w:t>In Quarantäne</w:t>
            </w:r>
          </w:p>
        </w:tc>
        <w:tc>
          <w:tcPr>
            <w:tcW w:w="1163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A956DC" w:rsidRPr="00A956DC" w:rsidRDefault="00A956DC" w:rsidP="00A956DC">
            <w:r w:rsidRPr="00A956DC">
              <w:t>Infektionen</w:t>
            </w:r>
          </w:p>
        </w:tc>
        <w:tc>
          <w:tcPr>
            <w:tcW w:w="1458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A956DC" w:rsidRPr="00A956DC" w:rsidRDefault="00A956DC" w:rsidP="00A956DC">
            <w:r w:rsidRPr="00A956DC">
              <w:t>In Quarantäne</w:t>
            </w:r>
          </w:p>
        </w:tc>
        <w:tc>
          <w:tcPr>
            <w:tcW w:w="1163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A956DC" w:rsidRPr="00A956DC" w:rsidRDefault="00A956DC" w:rsidP="00A956DC">
            <w:r w:rsidRPr="00A956DC">
              <w:t>Infektionen</w:t>
            </w:r>
          </w:p>
        </w:tc>
        <w:tc>
          <w:tcPr>
            <w:tcW w:w="1458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A956DC" w:rsidRPr="00A956DC" w:rsidRDefault="00A956DC" w:rsidP="00A956DC">
            <w:r w:rsidRPr="00A956DC">
              <w:t>In Quarantäne</w:t>
            </w:r>
          </w:p>
        </w:tc>
      </w:tr>
      <w:tr w:rsidR="00A956DC" w:rsidRPr="00A956DC" w:rsidTr="00A956DC">
        <w:trPr>
          <w:trHeight w:val="300"/>
        </w:trPr>
        <w:tc>
          <w:tcPr>
            <w:tcW w:w="1318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A956DC" w:rsidRPr="00A956DC" w:rsidRDefault="00A956DC" w:rsidP="00A956DC">
            <w:r w:rsidRPr="00A956DC">
              <w:t>Kindergarten</w:t>
            </w:r>
          </w:p>
        </w:tc>
        <w:tc>
          <w:tcPr>
            <w:tcW w:w="116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E2EFD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A956DC" w:rsidRPr="00A956DC" w:rsidRDefault="00A956DC" w:rsidP="00A956DC">
            <w:r w:rsidRPr="00A956DC">
              <w:t>0</w:t>
            </w:r>
          </w:p>
        </w:tc>
        <w:tc>
          <w:tcPr>
            <w:tcW w:w="1458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9D08E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A956DC" w:rsidRPr="00A956DC" w:rsidRDefault="00A956DC" w:rsidP="00A956DC">
            <w:r w:rsidRPr="00A956DC">
              <w:t>3</w:t>
            </w:r>
          </w:p>
        </w:tc>
        <w:tc>
          <w:tcPr>
            <w:tcW w:w="116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2CC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A956DC" w:rsidRPr="00A956DC" w:rsidRDefault="00A956DC" w:rsidP="00A956DC">
            <w:r w:rsidRPr="00A956DC">
              <w:t>0</w:t>
            </w:r>
          </w:p>
        </w:tc>
        <w:tc>
          <w:tcPr>
            <w:tcW w:w="1458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FFD966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A956DC" w:rsidRPr="00A956DC" w:rsidRDefault="00A956DC" w:rsidP="00A956DC">
            <w:r w:rsidRPr="00A956DC">
              <w:t>2</w:t>
            </w:r>
          </w:p>
        </w:tc>
        <w:tc>
          <w:tcPr>
            <w:tcW w:w="116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DEBF7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A956DC" w:rsidRPr="00A956DC" w:rsidRDefault="00A956DC" w:rsidP="00A956DC">
            <w:r w:rsidRPr="00A956DC">
              <w:t>0</w:t>
            </w:r>
          </w:p>
        </w:tc>
        <w:tc>
          <w:tcPr>
            <w:tcW w:w="145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9BC2E6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A956DC" w:rsidRPr="00A956DC" w:rsidRDefault="00A956DC" w:rsidP="00A956DC">
            <w:r w:rsidRPr="00A956DC">
              <w:t>0</w:t>
            </w:r>
          </w:p>
        </w:tc>
      </w:tr>
      <w:tr w:rsidR="00A956DC" w:rsidRPr="00A956DC" w:rsidTr="00A956DC">
        <w:trPr>
          <w:trHeight w:val="300"/>
        </w:trPr>
        <w:tc>
          <w:tcPr>
            <w:tcW w:w="1318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A956DC" w:rsidRPr="00A956DC" w:rsidRDefault="00A956DC" w:rsidP="00A956DC">
            <w:r w:rsidRPr="00A956DC">
              <w:t>GS</w:t>
            </w:r>
          </w:p>
        </w:tc>
        <w:tc>
          <w:tcPr>
            <w:tcW w:w="116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E2EFD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A956DC" w:rsidRPr="00A956DC" w:rsidRDefault="00A956DC" w:rsidP="00A956DC">
            <w:r w:rsidRPr="00A956DC">
              <w:t>2</w:t>
            </w:r>
          </w:p>
        </w:tc>
        <w:tc>
          <w:tcPr>
            <w:tcW w:w="145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9D08E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A956DC" w:rsidRPr="00A956DC" w:rsidRDefault="00A956DC" w:rsidP="00A956DC">
            <w:r w:rsidRPr="00A956DC">
              <w:t>10</w:t>
            </w:r>
          </w:p>
        </w:tc>
        <w:tc>
          <w:tcPr>
            <w:tcW w:w="116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2CC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A956DC" w:rsidRPr="00A956DC" w:rsidRDefault="00A956DC" w:rsidP="00A956DC">
            <w:r w:rsidRPr="00A956DC">
              <w:t>1</w:t>
            </w:r>
          </w:p>
        </w:tc>
        <w:tc>
          <w:tcPr>
            <w:tcW w:w="145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FFD966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A956DC" w:rsidRPr="00A956DC" w:rsidRDefault="00A956DC" w:rsidP="00A956DC">
            <w:r w:rsidRPr="00A956DC">
              <w:t>1</w:t>
            </w:r>
          </w:p>
        </w:tc>
        <w:tc>
          <w:tcPr>
            <w:tcW w:w="116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DEBF7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A956DC" w:rsidRPr="00A956DC" w:rsidRDefault="00A956DC" w:rsidP="00A956DC">
            <w:r w:rsidRPr="00A956DC">
              <w:t>0</w:t>
            </w:r>
          </w:p>
        </w:tc>
        <w:tc>
          <w:tcPr>
            <w:tcW w:w="145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9BC2E6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A956DC" w:rsidRPr="00A956DC" w:rsidRDefault="00A956DC" w:rsidP="00A956DC">
            <w:r w:rsidRPr="00A956DC">
              <w:t>0</w:t>
            </w:r>
          </w:p>
        </w:tc>
      </w:tr>
      <w:tr w:rsidR="00A956DC" w:rsidRPr="00A956DC" w:rsidTr="00A956DC">
        <w:trPr>
          <w:trHeight w:val="300"/>
        </w:trPr>
        <w:tc>
          <w:tcPr>
            <w:tcW w:w="1318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A956DC" w:rsidRPr="00A956DC" w:rsidRDefault="00A956DC" w:rsidP="00A956DC">
            <w:r w:rsidRPr="00A956DC">
              <w:t>MS</w:t>
            </w:r>
          </w:p>
        </w:tc>
        <w:tc>
          <w:tcPr>
            <w:tcW w:w="116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E2EFD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A956DC" w:rsidRPr="00A956DC" w:rsidRDefault="00A956DC" w:rsidP="00A956DC">
            <w:r w:rsidRPr="00A956DC">
              <w:t>1</w:t>
            </w:r>
          </w:p>
        </w:tc>
        <w:tc>
          <w:tcPr>
            <w:tcW w:w="145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9D08E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A956DC" w:rsidRPr="00A956DC" w:rsidRDefault="00A956DC" w:rsidP="00A956DC">
            <w:r w:rsidRPr="00A956DC">
              <w:t>6</w:t>
            </w:r>
          </w:p>
        </w:tc>
        <w:tc>
          <w:tcPr>
            <w:tcW w:w="116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2CC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A956DC" w:rsidRPr="00A956DC" w:rsidRDefault="00A956DC" w:rsidP="00A956DC">
            <w:r w:rsidRPr="00A956DC">
              <w:t>0</w:t>
            </w:r>
          </w:p>
        </w:tc>
        <w:tc>
          <w:tcPr>
            <w:tcW w:w="145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FFD966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A956DC" w:rsidRPr="00A956DC" w:rsidRDefault="00A956DC" w:rsidP="00A956DC">
            <w:r w:rsidRPr="00A956DC">
              <w:t>1</w:t>
            </w:r>
          </w:p>
        </w:tc>
        <w:tc>
          <w:tcPr>
            <w:tcW w:w="116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DEBF7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A956DC" w:rsidRPr="00A956DC" w:rsidRDefault="00A956DC" w:rsidP="00A956DC">
            <w:r w:rsidRPr="00A956DC">
              <w:t>0</w:t>
            </w:r>
          </w:p>
        </w:tc>
        <w:tc>
          <w:tcPr>
            <w:tcW w:w="145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9BC2E6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A956DC" w:rsidRPr="00A956DC" w:rsidRDefault="00A956DC" w:rsidP="00A956DC">
            <w:r w:rsidRPr="00A956DC">
              <w:t>0</w:t>
            </w:r>
          </w:p>
        </w:tc>
      </w:tr>
      <w:tr w:rsidR="00A956DC" w:rsidRPr="00A956DC" w:rsidTr="00A956DC">
        <w:trPr>
          <w:trHeight w:val="315"/>
        </w:trPr>
        <w:tc>
          <w:tcPr>
            <w:tcW w:w="1318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A956DC" w:rsidRPr="00A956DC" w:rsidRDefault="00A956DC" w:rsidP="00A956DC">
            <w:r w:rsidRPr="00A956DC">
              <w:t xml:space="preserve">OS </w:t>
            </w:r>
          </w:p>
        </w:tc>
        <w:tc>
          <w:tcPr>
            <w:tcW w:w="116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E2EFD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A956DC" w:rsidRPr="00A956DC" w:rsidRDefault="00A956DC" w:rsidP="00A956DC">
            <w:r w:rsidRPr="00A956DC">
              <w:t>4</w:t>
            </w:r>
          </w:p>
        </w:tc>
        <w:tc>
          <w:tcPr>
            <w:tcW w:w="145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9D08E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A956DC" w:rsidRPr="00A956DC" w:rsidRDefault="00A956DC" w:rsidP="00A956DC">
            <w:r w:rsidRPr="00A956DC">
              <w:t>6</w:t>
            </w:r>
          </w:p>
        </w:tc>
        <w:tc>
          <w:tcPr>
            <w:tcW w:w="116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2CC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A956DC" w:rsidRPr="00A956DC" w:rsidRDefault="00A956DC" w:rsidP="00A956DC">
            <w:r w:rsidRPr="00A956DC">
              <w:t>0</w:t>
            </w:r>
          </w:p>
        </w:tc>
        <w:tc>
          <w:tcPr>
            <w:tcW w:w="145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FFD966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A956DC" w:rsidRPr="00A956DC" w:rsidRDefault="00A956DC" w:rsidP="00A956DC">
            <w:r w:rsidRPr="00A956DC">
              <w:t>0</w:t>
            </w:r>
          </w:p>
        </w:tc>
        <w:tc>
          <w:tcPr>
            <w:tcW w:w="116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DEBF7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A956DC" w:rsidRPr="00A956DC" w:rsidRDefault="00A956DC" w:rsidP="00A956DC">
            <w:r w:rsidRPr="00A956DC">
              <w:t>0</w:t>
            </w:r>
          </w:p>
        </w:tc>
        <w:tc>
          <w:tcPr>
            <w:tcW w:w="145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9BC2E6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A956DC" w:rsidRPr="00A956DC" w:rsidRDefault="00A956DC" w:rsidP="00A956DC">
            <w:r w:rsidRPr="00A956DC">
              <w:t>0</w:t>
            </w:r>
          </w:p>
        </w:tc>
      </w:tr>
    </w:tbl>
    <w:p w:rsidR="00A956DC" w:rsidRPr="00A956DC" w:rsidRDefault="00A956DC" w:rsidP="00A956DC"/>
    <w:p w:rsidR="002733DE" w:rsidRDefault="002733DE">
      <w:bookmarkStart w:id="0" w:name="_GoBack"/>
      <w:bookmarkEnd w:id="0"/>
    </w:p>
    <w:sectPr w:rsidR="002733DE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283"/>
  <w:noPunctuationKerning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956DC"/>
    <w:rsid w:val="000C634C"/>
    <w:rsid w:val="00256443"/>
    <w:rsid w:val="002733DE"/>
    <w:rsid w:val="00502DF6"/>
    <w:rsid w:val="00A956DC"/>
    <w:rsid w:val="00D37E28"/>
    <w:rsid w:val="00DE5A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F61B5AEF-79A4-49D9-A997-8CF552026D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37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  <w:lsdException w:name="Smart Link Error" w:semiHidden="1" w:uiPriority="99" w:unhideWhenUsed="1"/>
  </w:latentStyles>
  <w:style w:type="paragraph" w:default="1" w:styleId="Standard">
    <w:name w:val="Normal"/>
    <w:qFormat/>
    <w:rPr>
      <w:sz w:val="24"/>
      <w:szCs w:val="24"/>
      <w:lang w:eastAsia="it-IT"/>
    </w:rPr>
  </w:style>
  <w:style w:type="character" w:default="1" w:styleId="Absatz-Standardschriftart">
    <w:name w:val="Default Paragraph Font"/>
    <w:uiPriority w:val="1"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129663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B0856B31</Template>
  <TotalTime>0</TotalTime>
  <Pages>1</Pages>
  <Words>61</Words>
  <Characters>344</Characters>
  <Application>Microsoft Office Word</Application>
  <DocSecurity>0</DocSecurity>
  <Lines>2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Woerndle, Johanna</dc:creator>
  <cp:keywords/>
  <dc:description/>
  <cp:lastModifiedBy>Woerndle, Johanna</cp:lastModifiedBy>
  <cp:revision>1</cp:revision>
  <dcterms:created xsi:type="dcterms:W3CDTF">2021-01-11T16:49:00Z</dcterms:created>
  <dcterms:modified xsi:type="dcterms:W3CDTF">2021-01-11T16:52:00Z</dcterms:modified>
</cp:coreProperties>
</file>