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69" w:type="dxa"/>
        <w:tblInd w:w="-5" w:type="dxa"/>
        <w:tblLayout w:type="fixed"/>
        <w:tblCellMar>
          <w:left w:w="0" w:type="dxa"/>
          <w:right w:w="0" w:type="dxa"/>
        </w:tblCellMar>
        <w:tblLook w:val="0000" w:firstRow="0" w:lastRow="0" w:firstColumn="0" w:lastColumn="0" w:noHBand="0" w:noVBand="0"/>
      </w:tblPr>
      <w:tblGrid>
        <w:gridCol w:w="4135"/>
        <w:gridCol w:w="1397"/>
        <w:gridCol w:w="4137"/>
      </w:tblGrid>
      <w:tr w:rsidR="00DA1EF1" w:rsidRPr="00350CE2" w14:paraId="7EE84ADF" w14:textId="77777777" w:rsidTr="00AF112A">
        <w:tc>
          <w:tcPr>
            <w:tcW w:w="4135" w:type="dxa"/>
          </w:tcPr>
          <w:p w14:paraId="28722A0D" w14:textId="77777777" w:rsidR="00DA1EF1" w:rsidRPr="00350CE2" w:rsidRDefault="00DA1EF1" w:rsidP="0098392E">
            <w:pPr>
              <w:spacing w:line="240" w:lineRule="exact"/>
              <w:ind w:right="57"/>
              <w:jc w:val="both"/>
              <w:rPr>
                <w:rFonts w:cs="Arial"/>
                <w:lang w:val="de-DE"/>
              </w:rPr>
            </w:pPr>
          </w:p>
        </w:tc>
        <w:tc>
          <w:tcPr>
            <w:tcW w:w="1397" w:type="dxa"/>
          </w:tcPr>
          <w:p w14:paraId="3EC3EFC4" w14:textId="77777777" w:rsidR="00DA1EF1" w:rsidRPr="00350CE2" w:rsidRDefault="00DA1EF1" w:rsidP="0098392E">
            <w:pPr>
              <w:spacing w:line="240" w:lineRule="exact"/>
              <w:rPr>
                <w:rFonts w:cs="Arial"/>
                <w:lang w:val="de-DE"/>
              </w:rPr>
            </w:pPr>
          </w:p>
        </w:tc>
        <w:tc>
          <w:tcPr>
            <w:tcW w:w="4137" w:type="dxa"/>
          </w:tcPr>
          <w:p w14:paraId="7DD21122" w14:textId="77777777" w:rsidR="00DA1EF1" w:rsidRPr="00350CE2" w:rsidRDefault="00DA1EF1" w:rsidP="0098392E">
            <w:pPr>
              <w:spacing w:line="240" w:lineRule="exact"/>
              <w:ind w:right="57"/>
              <w:jc w:val="both"/>
              <w:rPr>
                <w:rFonts w:cs="Arial"/>
                <w:lang w:val="it-IT"/>
              </w:rPr>
            </w:pPr>
          </w:p>
        </w:tc>
      </w:tr>
    </w:tbl>
    <w:p w14:paraId="308D413A" w14:textId="77777777" w:rsidR="00FB20BF" w:rsidRPr="00FB20BF" w:rsidRDefault="00FB20BF" w:rsidP="00FB20BF">
      <w:pPr>
        <w:rPr>
          <w:vanish/>
        </w:rPr>
      </w:pPr>
    </w:p>
    <w:tbl>
      <w:tblPr>
        <w:tblW w:w="10523" w:type="dxa"/>
        <w:tblLook w:val="01E0" w:firstRow="1" w:lastRow="1" w:firstColumn="1" w:lastColumn="1" w:noHBand="0" w:noVBand="0"/>
      </w:tblPr>
      <w:tblGrid>
        <w:gridCol w:w="10523"/>
      </w:tblGrid>
      <w:tr w:rsidR="00F952A2" w:rsidRPr="004D013E" w14:paraId="718FCA43" w14:textId="77777777" w:rsidTr="00FB20BF">
        <w:tc>
          <w:tcPr>
            <w:tcW w:w="10523" w:type="dxa"/>
            <w:shd w:val="clear" w:color="auto" w:fill="auto"/>
          </w:tcPr>
          <w:p w14:paraId="360C1D6C" w14:textId="77777777" w:rsidR="00F952A2" w:rsidRPr="00FB20BF" w:rsidRDefault="00F952A2" w:rsidP="00FB20BF">
            <w:pPr>
              <w:ind w:firstLine="369"/>
              <w:rPr>
                <w:rFonts w:cs="Arial"/>
                <w:lang w:val="de-DE"/>
              </w:rPr>
            </w:pPr>
            <w:r w:rsidRPr="00FB20BF">
              <w:rPr>
                <w:rFonts w:cs="Arial"/>
                <w:lang w:val="de-DE"/>
              </w:rPr>
              <w:t>An</w:t>
            </w:r>
            <w:r w:rsidR="007D53F9" w:rsidRPr="00FB20BF">
              <w:rPr>
                <w:rFonts w:cs="Arial"/>
                <w:lang w:val="de-DE"/>
              </w:rPr>
              <w:t xml:space="preserve"> die</w:t>
            </w:r>
          </w:p>
          <w:p w14:paraId="09D1796D" w14:textId="77777777" w:rsidR="00F952A2" w:rsidRPr="00FB20BF" w:rsidRDefault="007D53F9" w:rsidP="00FB20BF">
            <w:pPr>
              <w:ind w:firstLine="369"/>
              <w:rPr>
                <w:rFonts w:cs="Arial"/>
                <w:lang w:val="de-DE"/>
              </w:rPr>
            </w:pPr>
            <w:r w:rsidRPr="00FB20BF">
              <w:rPr>
                <w:rFonts w:cs="Arial"/>
                <w:lang w:val="de-DE"/>
              </w:rPr>
              <w:t>Pädagogische Abteilung</w:t>
            </w:r>
          </w:p>
          <w:p w14:paraId="442BFF1F" w14:textId="77777777" w:rsidR="007D53F9" w:rsidRPr="00FB20BF" w:rsidRDefault="007D53F9" w:rsidP="00FB20BF">
            <w:pPr>
              <w:ind w:firstLine="369"/>
              <w:rPr>
                <w:rFonts w:cs="Arial"/>
                <w:lang w:val="de-DE"/>
              </w:rPr>
            </w:pPr>
            <w:r w:rsidRPr="00FB20BF">
              <w:rPr>
                <w:rFonts w:cs="Arial"/>
                <w:lang w:val="de-DE"/>
              </w:rPr>
              <w:t>Amba-Alagi-Straße 10</w:t>
            </w:r>
          </w:p>
          <w:p w14:paraId="66E72EC3" w14:textId="77777777" w:rsidR="007D53F9" w:rsidRDefault="007D53F9" w:rsidP="00FB20BF">
            <w:pPr>
              <w:ind w:firstLine="369"/>
              <w:rPr>
                <w:rFonts w:cs="Arial"/>
                <w:lang w:val="de-DE"/>
              </w:rPr>
            </w:pPr>
            <w:r w:rsidRPr="00FB20BF">
              <w:rPr>
                <w:rFonts w:cs="Arial"/>
                <w:lang w:val="de-DE"/>
              </w:rPr>
              <w:t>39100 Bozen</w:t>
            </w:r>
          </w:p>
          <w:p w14:paraId="4DF9DB43" w14:textId="77777777" w:rsidR="00700178" w:rsidRDefault="000B25EC" w:rsidP="00FB20BF">
            <w:pPr>
              <w:ind w:firstLine="369"/>
              <w:rPr>
                <w:rFonts w:cs="Arial"/>
                <w:lang w:val="de-DE"/>
              </w:rPr>
            </w:pPr>
            <w:hyperlink r:id="rId7" w:history="1">
              <w:r w:rsidR="00700178" w:rsidRPr="00281FED">
                <w:rPr>
                  <w:rStyle w:val="Hyperlink"/>
                  <w:rFonts w:cs="Arial"/>
                  <w:lang w:val="de-DE"/>
                </w:rPr>
                <w:t>pa@provinz.bz.it</w:t>
              </w:r>
            </w:hyperlink>
          </w:p>
          <w:p w14:paraId="055D6CD0" w14:textId="77777777" w:rsidR="00700178" w:rsidRDefault="000B25EC" w:rsidP="00FB20BF">
            <w:pPr>
              <w:ind w:firstLine="369"/>
              <w:rPr>
                <w:rFonts w:cs="Arial"/>
                <w:lang w:val="de-DE"/>
              </w:rPr>
            </w:pPr>
            <w:hyperlink r:id="rId8" w:history="1">
              <w:r w:rsidR="00700178" w:rsidRPr="00281FED">
                <w:rPr>
                  <w:rStyle w:val="Hyperlink"/>
                  <w:rFonts w:cs="Arial"/>
                  <w:lang w:val="de-DE"/>
                </w:rPr>
                <w:t>paedagogischeabteilung@pec.prov.bz.it</w:t>
              </w:r>
            </w:hyperlink>
          </w:p>
          <w:p w14:paraId="6C242860" w14:textId="77777777" w:rsidR="00700178" w:rsidRPr="00FB20BF" w:rsidRDefault="00700178" w:rsidP="00FB20BF">
            <w:pPr>
              <w:ind w:firstLine="369"/>
              <w:rPr>
                <w:rFonts w:cs="Arial"/>
                <w:lang w:val="de-DE"/>
              </w:rPr>
            </w:pPr>
          </w:p>
          <w:p w14:paraId="422DC949" w14:textId="77777777" w:rsidR="00F952A2" w:rsidRPr="00FB20BF" w:rsidRDefault="00F952A2" w:rsidP="00FB20BF">
            <w:pPr>
              <w:ind w:firstLine="369"/>
              <w:rPr>
                <w:rFonts w:cs="Arial"/>
                <w:lang w:val="de-DE"/>
              </w:rPr>
            </w:pPr>
          </w:p>
        </w:tc>
      </w:tr>
      <w:tr w:rsidR="00FF19DD" w:rsidRPr="004D013E" w14:paraId="62C527B1" w14:textId="77777777" w:rsidTr="00FB20BF">
        <w:tc>
          <w:tcPr>
            <w:tcW w:w="10523" w:type="dxa"/>
            <w:shd w:val="clear" w:color="auto" w:fill="auto"/>
          </w:tcPr>
          <w:p w14:paraId="344F56E4" w14:textId="77777777" w:rsidR="00FF19DD" w:rsidRPr="00FB20BF" w:rsidRDefault="00FF19DD" w:rsidP="00FB20BF">
            <w:pPr>
              <w:ind w:left="318"/>
              <w:jc w:val="center"/>
              <w:rPr>
                <w:rFonts w:cs="Arial"/>
                <w:b/>
                <w:sz w:val="22"/>
                <w:szCs w:val="22"/>
                <w:lang w:val="de-DE"/>
              </w:rPr>
            </w:pPr>
          </w:p>
        </w:tc>
      </w:tr>
      <w:tr w:rsidR="00FC44F6" w:rsidRPr="002350DD" w14:paraId="01E3AC78" w14:textId="77777777" w:rsidTr="00FB20BF">
        <w:tc>
          <w:tcPr>
            <w:tcW w:w="10523" w:type="dxa"/>
            <w:shd w:val="clear" w:color="auto" w:fill="auto"/>
          </w:tcPr>
          <w:p w14:paraId="40909A5A" w14:textId="77777777" w:rsidR="00FF19DD" w:rsidRPr="00700178" w:rsidRDefault="00700178" w:rsidP="00FB20BF">
            <w:pPr>
              <w:ind w:left="318"/>
              <w:jc w:val="center"/>
              <w:rPr>
                <w:rFonts w:cs="Arial"/>
                <w:b/>
                <w:caps/>
                <w:sz w:val="22"/>
                <w:szCs w:val="22"/>
                <w:lang w:val="de-DE"/>
              </w:rPr>
            </w:pPr>
            <w:r w:rsidRPr="00700178">
              <w:rPr>
                <w:rFonts w:cs="Arial"/>
                <w:b/>
                <w:caps/>
                <w:sz w:val="22"/>
                <w:szCs w:val="22"/>
                <w:lang w:val="de-DE"/>
              </w:rPr>
              <w:t>Gesuch</w:t>
            </w:r>
          </w:p>
          <w:p w14:paraId="067E3B80" w14:textId="0D468C8C" w:rsidR="00FF19DD" w:rsidRPr="00FB20BF" w:rsidRDefault="00FF19DD" w:rsidP="00CB7A48">
            <w:pPr>
              <w:suppressAutoHyphens/>
              <w:snapToGrid w:val="0"/>
              <w:spacing w:before="120" w:line="240" w:lineRule="exact"/>
              <w:jc w:val="center"/>
              <w:rPr>
                <w:rFonts w:cs="Arial"/>
                <w:b/>
                <w:sz w:val="22"/>
                <w:szCs w:val="22"/>
                <w:lang w:val="de-DE"/>
              </w:rPr>
            </w:pPr>
            <w:r w:rsidRPr="00FB20BF">
              <w:rPr>
                <w:rFonts w:cs="Arial"/>
                <w:b/>
                <w:sz w:val="22"/>
                <w:szCs w:val="22"/>
                <w:lang w:val="de-DE"/>
              </w:rPr>
              <w:t xml:space="preserve">um Teilnahme am Auswahlverfahren für die Stelle/n als Schulsozialpädagoge / als Schulsozialpädagogin </w:t>
            </w:r>
            <w:r w:rsidR="00543016" w:rsidRPr="00FB20BF">
              <w:rPr>
                <w:rFonts w:cs="Arial"/>
                <w:b/>
                <w:sz w:val="22"/>
                <w:szCs w:val="22"/>
                <w:lang w:val="de-DE"/>
              </w:rPr>
              <w:t>im Rahmen des ESF-Projektes FSE</w:t>
            </w:r>
            <w:r w:rsidR="002350DD" w:rsidRPr="002350DD">
              <w:rPr>
                <w:b/>
                <w:color w:val="000000"/>
                <w:sz w:val="22"/>
                <w:szCs w:val="22"/>
                <w:lang w:val="de-DE"/>
              </w:rPr>
              <w:t>30346</w:t>
            </w:r>
            <w:r w:rsidR="00543016" w:rsidRPr="00FB20BF">
              <w:rPr>
                <w:rFonts w:cs="Arial"/>
                <w:b/>
                <w:sz w:val="22"/>
                <w:szCs w:val="22"/>
                <w:lang w:val="de-DE"/>
              </w:rPr>
              <w:t xml:space="preserve"> ACHILLES</w:t>
            </w:r>
            <w:r w:rsidR="004E5CCA" w:rsidRPr="00FB20BF">
              <w:rPr>
                <w:rFonts w:cs="Arial"/>
                <w:b/>
                <w:sz w:val="22"/>
                <w:szCs w:val="22"/>
                <w:lang w:val="de-DE"/>
              </w:rPr>
              <w:t xml:space="preserve"> in Anwendung des</w:t>
            </w:r>
            <w:r w:rsidRPr="00FB20BF">
              <w:rPr>
                <w:rFonts w:cs="Arial"/>
                <w:b/>
                <w:sz w:val="22"/>
                <w:szCs w:val="22"/>
                <w:lang w:val="de-DE"/>
              </w:rPr>
              <w:t xml:space="preserve"> Beschluss</w:t>
            </w:r>
            <w:r w:rsidR="004E5CCA" w:rsidRPr="00FB20BF">
              <w:rPr>
                <w:rFonts w:cs="Arial"/>
                <w:b/>
                <w:sz w:val="22"/>
                <w:szCs w:val="22"/>
                <w:lang w:val="de-DE"/>
              </w:rPr>
              <w:t>es</w:t>
            </w:r>
            <w:r w:rsidRPr="00FB20BF">
              <w:rPr>
                <w:rFonts w:cs="Arial"/>
                <w:b/>
                <w:sz w:val="22"/>
                <w:szCs w:val="22"/>
                <w:lang w:val="de-DE"/>
              </w:rPr>
              <w:t xml:space="preserve"> der Landesregierung vom 25. Juli 2017, Nr. 813</w:t>
            </w:r>
          </w:p>
          <w:p w14:paraId="33BD57F2" w14:textId="77777777" w:rsidR="00FC44F6" w:rsidRPr="00FB20BF" w:rsidRDefault="00FC44F6" w:rsidP="00FB20BF">
            <w:pPr>
              <w:ind w:left="318"/>
              <w:jc w:val="center"/>
              <w:rPr>
                <w:rFonts w:cs="Arial"/>
                <w:b/>
                <w:lang w:val="de-DE"/>
              </w:rPr>
            </w:pPr>
            <w:r w:rsidRPr="00FB20BF">
              <w:rPr>
                <w:rFonts w:cs="Arial"/>
                <w:b/>
                <w:sz w:val="22"/>
                <w:szCs w:val="22"/>
                <w:lang w:val="de-DE"/>
              </w:rPr>
              <w:br/>
            </w:r>
          </w:p>
        </w:tc>
      </w:tr>
    </w:tbl>
    <w:p w14:paraId="165C2AFF" w14:textId="77777777" w:rsidR="00254759" w:rsidRPr="008E618F" w:rsidRDefault="00254759" w:rsidP="00254759">
      <w:pPr>
        <w:rPr>
          <w:rFonts w:cs="Arial"/>
          <w:lang w:val="de-DE"/>
        </w:rPr>
      </w:pPr>
    </w:p>
    <w:p w14:paraId="68EA4357" w14:textId="77777777" w:rsidR="00D82292" w:rsidRPr="008E618F" w:rsidRDefault="00D82292" w:rsidP="00254759">
      <w:pPr>
        <w:rPr>
          <w:rFonts w:cs="Arial"/>
          <w:lang w:val="de-DE"/>
        </w:rPr>
      </w:pPr>
    </w:p>
    <w:p w14:paraId="7E26551E" w14:textId="77777777" w:rsidR="00FF19DD" w:rsidRDefault="00FF19DD" w:rsidP="00254759">
      <w:pPr>
        <w:rPr>
          <w:rFonts w:cs="Arial"/>
          <w:lang w:val="de-DE"/>
        </w:rPr>
      </w:pPr>
    </w:p>
    <w:p w14:paraId="1F9C4B0C" w14:textId="77777777" w:rsidR="00A95943" w:rsidRPr="00FF19DD" w:rsidRDefault="00A95943" w:rsidP="00254759">
      <w:pPr>
        <w:rPr>
          <w:rFonts w:cs="Arial"/>
          <w:lang w:val="de-DE"/>
        </w:rPr>
      </w:pPr>
      <w:r w:rsidRPr="00FF19DD">
        <w:rPr>
          <w:rFonts w:cs="Arial"/>
          <w:lang w:val="de-DE"/>
        </w:rPr>
        <w:t xml:space="preserve">Der/die Unterfertigte </w:t>
      </w:r>
    </w:p>
    <w:p w14:paraId="49F7DB9B" w14:textId="77777777" w:rsidR="00A95943" w:rsidRPr="00FF19DD" w:rsidRDefault="00A95943" w:rsidP="00254759">
      <w:pPr>
        <w:rPr>
          <w:rFonts w:cs="Arial"/>
          <w:lang w:val="de-DE"/>
        </w:rPr>
      </w:pPr>
    </w:p>
    <w:p w14:paraId="44B0B7C1" w14:textId="77777777" w:rsidR="00A95943" w:rsidRPr="00FF19DD" w:rsidRDefault="00A95943" w:rsidP="00254759">
      <w:pPr>
        <w:rPr>
          <w:rFonts w:cs="Arial"/>
          <w:lang w:val="de-DE"/>
        </w:rPr>
      </w:pPr>
    </w:p>
    <w:tbl>
      <w:tblPr>
        <w:tblW w:w="10420" w:type="dxa"/>
        <w:tblInd w:w="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13" w:type="dxa"/>
          <w:right w:w="0" w:type="dxa"/>
        </w:tblCellMar>
        <w:tblLook w:val="0000" w:firstRow="0" w:lastRow="0" w:firstColumn="0" w:lastColumn="0" w:noHBand="0" w:noVBand="0"/>
      </w:tblPr>
      <w:tblGrid>
        <w:gridCol w:w="1702"/>
        <w:gridCol w:w="450"/>
        <w:gridCol w:w="452"/>
        <w:gridCol w:w="452"/>
        <w:gridCol w:w="452"/>
        <w:gridCol w:w="452"/>
        <w:gridCol w:w="452"/>
        <w:gridCol w:w="452"/>
        <w:gridCol w:w="283"/>
        <w:gridCol w:w="169"/>
        <w:gridCol w:w="451"/>
        <w:gridCol w:w="452"/>
        <w:gridCol w:w="452"/>
        <w:gridCol w:w="452"/>
        <w:gridCol w:w="248"/>
        <w:gridCol w:w="204"/>
        <w:gridCol w:w="452"/>
        <w:gridCol w:w="452"/>
        <w:gridCol w:w="452"/>
        <w:gridCol w:w="1489"/>
      </w:tblGrid>
      <w:tr w:rsidR="00795214" w:rsidRPr="00350CE2" w14:paraId="7862431A" w14:textId="77777777" w:rsidTr="009B7B5A">
        <w:tc>
          <w:tcPr>
            <w:tcW w:w="1702" w:type="dxa"/>
          </w:tcPr>
          <w:p w14:paraId="4A8636E9" w14:textId="77777777" w:rsidR="00795214" w:rsidRPr="00350CE2" w:rsidRDefault="00795214" w:rsidP="00350CE2">
            <w:pPr>
              <w:tabs>
                <w:tab w:val="right" w:pos="3828"/>
                <w:tab w:val="left" w:pos="4962"/>
              </w:tabs>
              <w:spacing w:before="120" w:line="300" w:lineRule="exact"/>
              <w:ind w:right="57"/>
              <w:jc w:val="both"/>
              <w:rPr>
                <w:rFonts w:cs="Arial"/>
              </w:rPr>
            </w:pPr>
            <w:r>
              <w:rPr>
                <w:rFonts w:cs="Arial"/>
                <w:b/>
              </w:rPr>
              <w:t>Nachname:</w:t>
            </w:r>
          </w:p>
        </w:tc>
        <w:tc>
          <w:tcPr>
            <w:tcW w:w="8718" w:type="dxa"/>
            <w:gridSpan w:val="19"/>
          </w:tcPr>
          <w:p w14:paraId="19F573A5" w14:textId="77777777" w:rsidR="00795214" w:rsidRPr="00350CE2" w:rsidRDefault="00795214" w:rsidP="00350CE2">
            <w:pPr>
              <w:tabs>
                <w:tab w:val="right" w:pos="3828"/>
                <w:tab w:val="left" w:pos="4962"/>
              </w:tabs>
              <w:spacing w:before="120" w:line="300" w:lineRule="exact"/>
              <w:ind w:right="57"/>
              <w:jc w:val="both"/>
              <w:rPr>
                <w:rFonts w:cs="Arial"/>
              </w:rPr>
            </w:pPr>
          </w:p>
        </w:tc>
      </w:tr>
      <w:tr w:rsidR="00795214" w:rsidRPr="00350CE2" w14:paraId="27B00140" w14:textId="77777777" w:rsidTr="009B7B5A">
        <w:tc>
          <w:tcPr>
            <w:tcW w:w="1702" w:type="dxa"/>
          </w:tcPr>
          <w:p w14:paraId="6CB52531" w14:textId="77777777" w:rsidR="00795214" w:rsidRPr="00350CE2" w:rsidRDefault="00795214" w:rsidP="00350CE2">
            <w:pPr>
              <w:tabs>
                <w:tab w:val="left" w:pos="3683"/>
                <w:tab w:val="left" w:pos="4256"/>
                <w:tab w:val="left" w:pos="4508"/>
                <w:tab w:val="left" w:pos="4748"/>
              </w:tabs>
              <w:spacing w:before="240" w:line="300" w:lineRule="exact"/>
              <w:ind w:right="57"/>
              <w:jc w:val="both"/>
              <w:rPr>
                <w:rFonts w:cs="Arial"/>
                <w:lang w:val="de-DE"/>
              </w:rPr>
            </w:pPr>
            <w:r w:rsidRPr="00350CE2">
              <w:rPr>
                <w:rFonts w:cs="Arial"/>
                <w:b/>
                <w:lang w:val="de-DE"/>
              </w:rPr>
              <w:t>Name</w:t>
            </w:r>
            <w:r>
              <w:rPr>
                <w:rFonts w:cs="Arial"/>
                <w:b/>
                <w:lang w:val="de-DE"/>
              </w:rPr>
              <w:t>:</w:t>
            </w:r>
          </w:p>
        </w:tc>
        <w:tc>
          <w:tcPr>
            <w:tcW w:w="8718" w:type="dxa"/>
            <w:gridSpan w:val="19"/>
          </w:tcPr>
          <w:p w14:paraId="7C60C69A" w14:textId="77777777" w:rsidR="00795214" w:rsidRPr="00350CE2" w:rsidRDefault="00795214" w:rsidP="00350CE2">
            <w:pPr>
              <w:tabs>
                <w:tab w:val="left" w:pos="3683"/>
                <w:tab w:val="left" w:pos="4256"/>
                <w:tab w:val="left" w:pos="4508"/>
                <w:tab w:val="left" w:pos="4748"/>
              </w:tabs>
              <w:spacing w:before="240" w:line="300" w:lineRule="exact"/>
              <w:ind w:right="57"/>
              <w:jc w:val="both"/>
              <w:rPr>
                <w:rFonts w:cs="Arial"/>
                <w:lang w:val="de-DE"/>
              </w:rPr>
            </w:pPr>
          </w:p>
        </w:tc>
      </w:tr>
      <w:tr w:rsidR="00795214" w:rsidRPr="00350CE2" w14:paraId="7365917E" w14:textId="77777777" w:rsidTr="009B7B5A">
        <w:tc>
          <w:tcPr>
            <w:tcW w:w="1702" w:type="dxa"/>
          </w:tcPr>
          <w:p w14:paraId="262CBF1B" w14:textId="77777777" w:rsidR="00795214" w:rsidRPr="00350CE2" w:rsidRDefault="00795214" w:rsidP="00350CE2">
            <w:pPr>
              <w:tabs>
                <w:tab w:val="right" w:pos="3828"/>
                <w:tab w:val="left" w:pos="4962"/>
              </w:tabs>
              <w:spacing w:before="240" w:line="300" w:lineRule="exact"/>
              <w:ind w:right="57"/>
              <w:jc w:val="both"/>
              <w:rPr>
                <w:rFonts w:cs="Arial"/>
                <w:b/>
                <w:lang w:val="de-DE"/>
              </w:rPr>
            </w:pPr>
            <w:r w:rsidRPr="00350CE2">
              <w:rPr>
                <w:rFonts w:cs="Arial"/>
                <w:b/>
                <w:lang w:val="de-DE"/>
              </w:rPr>
              <w:t>geboren in</w:t>
            </w:r>
            <w:r>
              <w:rPr>
                <w:rFonts w:cs="Arial"/>
                <w:b/>
                <w:lang w:val="de-DE"/>
              </w:rPr>
              <w:t xml:space="preserve">: </w:t>
            </w:r>
          </w:p>
        </w:tc>
        <w:tc>
          <w:tcPr>
            <w:tcW w:w="3445" w:type="dxa"/>
            <w:gridSpan w:val="8"/>
          </w:tcPr>
          <w:p w14:paraId="1DAC33E5" w14:textId="77777777" w:rsidR="00795214" w:rsidRPr="00350CE2" w:rsidRDefault="00795214" w:rsidP="00350CE2">
            <w:pPr>
              <w:tabs>
                <w:tab w:val="right" w:pos="3828"/>
                <w:tab w:val="left" w:pos="4962"/>
              </w:tabs>
              <w:spacing w:before="240" w:line="300" w:lineRule="exact"/>
              <w:ind w:right="57"/>
              <w:jc w:val="both"/>
              <w:rPr>
                <w:rFonts w:cs="Arial"/>
                <w:b/>
                <w:lang w:val="de-DE"/>
              </w:rPr>
            </w:pPr>
          </w:p>
        </w:tc>
        <w:tc>
          <w:tcPr>
            <w:tcW w:w="5273" w:type="dxa"/>
            <w:gridSpan w:val="11"/>
          </w:tcPr>
          <w:p w14:paraId="724F9DCC" w14:textId="77777777" w:rsidR="00795214" w:rsidRPr="00350CE2" w:rsidRDefault="00795214" w:rsidP="00350CE2">
            <w:pPr>
              <w:tabs>
                <w:tab w:val="right" w:pos="3828"/>
                <w:tab w:val="left" w:pos="4962"/>
              </w:tabs>
              <w:spacing w:before="240" w:line="300" w:lineRule="exact"/>
              <w:ind w:left="57" w:right="57"/>
              <w:jc w:val="both"/>
              <w:rPr>
                <w:rFonts w:cs="Arial"/>
                <w:b/>
                <w:lang w:val="de-DE"/>
              </w:rPr>
            </w:pPr>
            <w:r>
              <w:rPr>
                <w:rFonts w:cs="Arial"/>
                <w:b/>
                <w:lang w:val="de-DE"/>
              </w:rPr>
              <w:t>a</w:t>
            </w:r>
            <w:r w:rsidRPr="00350CE2">
              <w:rPr>
                <w:rFonts w:cs="Arial"/>
                <w:b/>
                <w:lang w:val="de-DE"/>
              </w:rPr>
              <w:t>m</w:t>
            </w:r>
            <w:r>
              <w:rPr>
                <w:rFonts w:cs="Arial"/>
                <w:b/>
                <w:lang w:val="de-DE"/>
              </w:rPr>
              <w:t xml:space="preserve">: </w:t>
            </w:r>
          </w:p>
        </w:tc>
      </w:tr>
      <w:tr w:rsidR="00795214" w:rsidRPr="00350CE2" w14:paraId="0B659979" w14:textId="77777777" w:rsidTr="009B7B5A">
        <w:tc>
          <w:tcPr>
            <w:tcW w:w="1702" w:type="dxa"/>
          </w:tcPr>
          <w:p w14:paraId="1A8B8EAE" w14:textId="77777777" w:rsidR="00795214" w:rsidRPr="00350CE2" w:rsidRDefault="00795214" w:rsidP="00350CE2">
            <w:pPr>
              <w:tabs>
                <w:tab w:val="right" w:pos="3828"/>
                <w:tab w:val="left" w:pos="4962"/>
              </w:tabs>
              <w:spacing w:before="240" w:line="300" w:lineRule="exact"/>
              <w:ind w:right="57"/>
              <w:jc w:val="both"/>
              <w:rPr>
                <w:rFonts w:cs="Arial"/>
              </w:rPr>
            </w:pPr>
            <w:r w:rsidRPr="00350CE2">
              <w:rPr>
                <w:rFonts w:cs="Arial"/>
                <w:b/>
                <w:lang w:val="de-DE"/>
              </w:rPr>
              <w:t>wohnhaft in</w:t>
            </w:r>
            <w:r>
              <w:rPr>
                <w:rFonts w:cs="Arial"/>
                <w:b/>
                <w:lang w:val="de-DE"/>
              </w:rPr>
              <w:t>:</w:t>
            </w:r>
            <w:r w:rsidRPr="00350CE2">
              <w:rPr>
                <w:rFonts w:cs="Arial"/>
                <w:b/>
                <w:lang w:val="de-DE"/>
              </w:rPr>
              <w:t xml:space="preserve"> </w:t>
            </w:r>
          </w:p>
        </w:tc>
        <w:tc>
          <w:tcPr>
            <w:tcW w:w="8718" w:type="dxa"/>
            <w:gridSpan w:val="19"/>
          </w:tcPr>
          <w:p w14:paraId="76ED5F15" w14:textId="77777777" w:rsidR="00795214" w:rsidRPr="00350CE2" w:rsidRDefault="00795214" w:rsidP="00350CE2">
            <w:pPr>
              <w:tabs>
                <w:tab w:val="right" w:pos="3828"/>
                <w:tab w:val="left" w:pos="4962"/>
              </w:tabs>
              <w:spacing w:before="240" w:line="300" w:lineRule="exact"/>
              <w:ind w:right="57"/>
              <w:jc w:val="both"/>
              <w:rPr>
                <w:rFonts w:cs="Arial"/>
              </w:rPr>
            </w:pPr>
          </w:p>
        </w:tc>
      </w:tr>
      <w:tr w:rsidR="00795214" w:rsidRPr="00350CE2" w14:paraId="0A2D015B" w14:textId="77777777" w:rsidTr="009B7B5A">
        <w:tc>
          <w:tcPr>
            <w:tcW w:w="1702" w:type="dxa"/>
          </w:tcPr>
          <w:p w14:paraId="53BD7FB6" w14:textId="77777777" w:rsidR="00795214" w:rsidRPr="00350CE2" w:rsidRDefault="00795214" w:rsidP="00350CE2">
            <w:pPr>
              <w:tabs>
                <w:tab w:val="left" w:pos="2228"/>
                <w:tab w:val="left" w:pos="3948"/>
              </w:tabs>
              <w:spacing w:before="240" w:line="300" w:lineRule="exact"/>
              <w:ind w:right="57"/>
              <w:jc w:val="both"/>
              <w:rPr>
                <w:rFonts w:cs="Arial"/>
                <w:lang w:val="it-IT"/>
              </w:rPr>
            </w:pPr>
            <w:r w:rsidRPr="00350CE2">
              <w:rPr>
                <w:rFonts w:cs="Arial"/>
                <w:b/>
              </w:rPr>
              <w:t>PLZ</w:t>
            </w:r>
            <w:r>
              <w:rPr>
                <w:rFonts w:cs="Arial"/>
                <w:b/>
              </w:rPr>
              <w:t>:</w:t>
            </w:r>
            <w:r w:rsidRPr="00350CE2">
              <w:rPr>
                <w:rFonts w:cs="Arial"/>
                <w:b/>
              </w:rPr>
              <w:t xml:space="preserve"> </w:t>
            </w:r>
          </w:p>
        </w:tc>
        <w:tc>
          <w:tcPr>
            <w:tcW w:w="5669" w:type="dxa"/>
            <w:gridSpan w:val="14"/>
          </w:tcPr>
          <w:p w14:paraId="27D95145" w14:textId="77777777" w:rsidR="00795214" w:rsidRPr="00350CE2" w:rsidRDefault="00795214" w:rsidP="00350CE2">
            <w:pPr>
              <w:tabs>
                <w:tab w:val="left" w:pos="2228"/>
                <w:tab w:val="left" w:pos="3948"/>
              </w:tabs>
              <w:spacing w:before="240" w:line="300" w:lineRule="exact"/>
              <w:ind w:right="57"/>
              <w:jc w:val="both"/>
              <w:rPr>
                <w:rFonts w:cs="Arial"/>
                <w:lang w:val="it-IT"/>
              </w:rPr>
            </w:pPr>
          </w:p>
        </w:tc>
        <w:tc>
          <w:tcPr>
            <w:tcW w:w="3049" w:type="dxa"/>
            <w:gridSpan w:val="5"/>
          </w:tcPr>
          <w:p w14:paraId="570F89F9" w14:textId="77777777" w:rsidR="00795214" w:rsidRPr="00350CE2" w:rsidRDefault="00795214" w:rsidP="00B918F0">
            <w:pPr>
              <w:tabs>
                <w:tab w:val="left" w:pos="2228"/>
                <w:tab w:val="left" w:pos="3948"/>
              </w:tabs>
              <w:spacing w:before="240" w:line="300" w:lineRule="exact"/>
              <w:ind w:left="57" w:right="57"/>
              <w:jc w:val="both"/>
              <w:rPr>
                <w:rFonts w:cs="Arial"/>
                <w:lang w:val="it-IT"/>
              </w:rPr>
            </w:pPr>
            <w:r w:rsidRPr="00350CE2">
              <w:rPr>
                <w:rFonts w:cs="Arial"/>
                <w:b/>
              </w:rPr>
              <w:t xml:space="preserve">Prov. </w:t>
            </w:r>
          </w:p>
        </w:tc>
      </w:tr>
      <w:tr w:rsidR="00795214" w:rsidRPr="00350CE2" w14:paraId="703BBF69" w14:textId="77777777" w:rsidTr="009B7B5A">
        <w:tc>
          <w:tcPr>
            <w:tcW w:w="1702" w:type="dxa"/>
          </w:tcPr>
          <w:p w14:paraId="7B99C91C" w14:textId="77777777" w:rsidR="00795214" w:rsidRPr="00350CE2" w:rsidRDefault="00795214" w:rsidP="00350CE2">
            <w:pPr>
              <w:tabs>
                <w:tab w:val="left" w:pos="3848"/>
              </w:tabs>
              <w:spacing w:before="240" w:after="120" w:line="300" w:lineRule="exact"/>
              <w:ind w:right="57"/>
              <w:jc w:val="both"/>
              <w:rPr>
                <w:rFonts w:cs="Arial"/>
                <w:lang w:val="it-IT"/>
              </w:rPr>
            </w:pPr>
            <w:r w:rsidRPr="00350CE2">
              <w:rPr>
                <w:rFonts w:cs="Arial"/>
                <w:b/>
              </w:rPr>
              <w:t>Straße</w:t>
            </w:r>
            <w:r>
              <w:rPr>
                <w:rFonts w:cs="Arial"/>
                <w:b/>
              </w:rPr>
              <w:t>:</w:t>
            </w:r>
            <w:r w:rsidRPr="00350CE2">
              <w:rPr>
                <w:rFonts w:cs="Arial"/>
                <w:b/>
              </w:rPr>
              <w:t xml:space="preserve"> </w:t>
            </w:r>
          </w:p>
        </w:tc>
        <w:tc>
          <w:tcPr>
            <w:tcW w:w="5669" w:type="dxa"/>
            <w:gridSpan w:val="14"/>
          </w:tcPr>
          <w:p w14:paraId="55C53B32" w14:textId="77777777" w:rsidR="00795214" w:rsidRPr="00350CE2" w:rsidRDefault="00795214" w:rsidP="00350CE2">
            <w:pPr>
              <w:tabs>
                <w:tab w:val="left" w:pos="3848"/>
              </w:tabs>
              <w:spacing w:before="240" w:after="120" w:line="300" w:lineRule="exact"/>
              <w:ind w:right="57"/>
              <w:jc w:val="both"/>
              <w:rPr>
                <w:rFonts w:cs="Arial"/>
                <w:lang w:val="it-IT"/>
              </w:rPr>
            </w:pPr>
          </w:p>
        </w:tc>
        <w:tc>
          <w:tcPr>
            <w:tcW w:w="3049" w:type="dxa"/>
            <w:gridSpan w:val="5"/>
          </w:tcPr>
          <w:p w14:paraId="0A7CC91B" w14:textId="77777777" w:rsidR="00795214" w:rsidRPr="00350CE2" w:rsidRDefault="00795214" w:rsidP="00B918F0">
            <w:pPr>
              <w:tabs>
                <w:tab w:val="left" w:pos="3848"/>
              </w:tabs>
              <w:spacing w:before="240" w:after="120" w:line="300" w:lineRule="exact"/>
              <w:ind w:left="57" w:right="57"/>
              <w:jc w:val="both"/>
              <w:rPr>
                <w:rFonts w:cs="Arial"/>
                <w:lang w:val="it-IT"/>
              </w:rPr>
            </w:pPr>
            <w:r w:rsidRPr="00350CE2">
              <w:rPr>
                <w:rFonts w:cs="Arial"/>
                <w:b/>
              </w:rPr>
              <w:t>Nr.</w:t>
            </w:r>
          </w:p>
        </w:tc>
      </w:tr>
      <w:tr w:rsidR="00314121" w:rsidRPr="00350CE2" w14:paraId="3A36F07D" w14:textId="77777777" w:rsidTr="009B7B5A">
        <w:trPr>
          <w:trHeight w:val="340"/>
        </w:trPr>
        <w:tc>
          <w:tcPr>
            <w:tcW w:w="1702" w:type="dxa"/>
            <w:vAlign w:val="center"/>
          </w:tcPr>
          <w:p w14:paraId="3F2B1E99" w14:textId="77777777" w:rsidR="00314121" w:rsidRPr="00795214" w:rsidRDefault="00314121" w:rsidP="005104DA">
            <w:pPr>
              <w:tabs>
                <w:tab w:val="left" w:pos="3848"/>
              </w:tabs>
              <w:spacing w:before="60" w:after="60"/>
              <w:ind w:right="57"/>
              <w:rPr>
                <w:rFonts w:cs="Arial"/>
                <w:b/>
                <w:bCs/>
                <w:lang w:val="it-IT"/>
              </w:rPr>
            </w:pPr>
            <w:r w:rsidRPr="00795214">
              <w:rPr>
                <w:rFonts w:cs="Arial"/>
                <w:b/>
                <w:bCs/>
                <w:lang w:val="it-IT"/>
              </w:rPr>
              <w:t>Steuernummer</w:t>
            </w:r>
          </w:p>
        </w:tc>
        <w:tc>
          <w:tcPr>
            <w:tcW w:w="450" w:type="dxa"/>
            <w:vAlign w:val="center"/>
          </w:tcPr>
          <w:p w14:paraId="7441AC5F" w14:textId="77777777" w:rsidR="00314121" w:rsidRPr="00350CE2" w:rsidRDefault="00314121" w:rsidP="00314121">
            <w:pPr>
              <w:tabs>
                <w:tab w:val="left" w:pos="3848"/>
              </w:tabs>
              <w:spacing w:before="60" w:after="60"/>
              <w:ind w:left="57" w:right="57"/>
              <w:jc w:val="right"/>
              <w:rPr>
                <w:rFonts w:cs="Arial"/>
                <w:lang w:val="it-IT"/>
              </w:rPr>
            </w:pPr>
          </w:p>
        </w:tc>
        <w:tc>
          <w:tcPr>
            <w:tcW w:w="452" w:type="dxa"/>
            <w:vAlign w:val="center"/>
          </w:tcPr>
          <w:p w14:paraId="167E9BB8" w14:textId="77777777" w:rsidR="00314121" w:rsidRPr="00350CE2" w:rsidRDefault="00314121" w:rsidP="00314121">
            <w:pPr>
              <w:tabs>
                <w:tab w:val="left" w:pos="3848"/>
              </w:tabs>
              <w:spacing w:before="60" w:after="60"/>
              <w:ind w:left="57" w:right="57"/>
              <w:jc w:val="right"/>
              <w:rPr>
                <w:rFonts w:cs="Arial"/>
                <w:lang w:val="it-IT"/>
              </w:rPr>
            </w:pPr>
          </w:p>
        </w:tc>
        <w:tc>
          <w:tcPr>
            <w:tcW w:w="452" w:type="dxa"/>
            <w:vAlign w:val="center"/>
          </w:tcPr>
          <w:p w14:paraId="1228A834" w14:textId="77777777" w:rsidR="00314121" w:rsidRPr="00350CE2" w:rsidRDefault="00314121" w:rsidP="00314121">
            <w:pPr>
              <w:tabs>
                <w:tab w:val="left" w:pos="3848"/>
              </w:tabs>
              <w:spacing w:before="60" w:after="60"/>
              <w:ind w:left="57" w:right="57"/>
              <w:jc w:val="right"/>
              <w:rPr>
                <w:rFonts w:cs="Arial"/>
                <w:lang w:val="it-IT"/>
              </w:rPr>
            </w:pPr>
          </w:p>
        </w:tc>
        <w:tc>
          <w:tcPr>
            <w:tcW w:w="452" w:type="dxa"/>
            <w:vAlign w:val="center"/>
          </w:tcPr>
          <w:p w14:paraId="3CC99BDF" w14:textId="77777777" w:rsidR="00314121" w:rsidRPr="00350CE2" w:rsidRDefault="00314121" w:rsidP="00314121">
            <w:pPr>
              <w:tabs>
                <w:tab w:val="left" w:pos="3848"/>
              </w:tabs>
              <w:spacing w:before="60" w:after="60"/>
              <w:ind w:left="57" w:right="57"/>
              <w:jc w:val="right"/>
              <w:rPr>
                <w:rFonts w:cs="Arial"/>
                <w:lang w:val="it-IT"/>
              </w:rPr>
            </w:pPr>
          </w:p>
        </w:tc>
        <w:tc>
          <w:tcPr>
            <w:tcW w:w="452" w:type="dxa"/>
            <w:vAlign w:val="center"/>
          </w:tcPr>
          <w:p w14:paraId="1D6D90B5" w14:textId="77777777" w:rsidR="00314121" w:rsidRPr="00350CE2" w:rsidRDefault="00314121" w:rsidP="00314121">
            <w:pPr>
              <w:tabs>
                <w:tab w:val="left" w:pos="3848"/>
              </w:tabs>
              <w:spacing w:before="60" w:after="60"/>
              <w:ind w:left="57" w:right="57"/>
              <w:jc w:val="right"/>
              <w:rPr>
                <w:rFonts w:cs="Arial"/>
                <w:lang w:val="it-IT"/>
              </w:rPr>
            </w:pPr>
          </w:p>
        </w:tc>
        <w:tc>
          <w:tcPr>
            <w:tcW w:w="452" w:type="dxa"/>
            <w:vAlign w:val="center"/>
          </w:tcPr>
          <w:p w14:paraId="0F55294D" w14:textId="77777777" w:rsidR="00314121" w:rsidRPr="00350CE2" w:rsidRDefault="00314121" w:rsidP="00314121">
            <w:pPr>
              <w:tabs>
                <w:tab w:val="left" w:pos="3848"/>
              </w:tabs>
              <w:spacing w:before="60" w:after="60"/>
              <w:ind w:left="57" w:right="57"/>
              <w:jc w:val="right"/>
              <w:rPr>
                <w:rFonts w:cs="Arial"/>
                <w:lang w:val="it-IT"/>
              </w:rPr>
            </w:pPr>
          </w:p>
        </w:tc>
        <w:tc>
          <w:tcPr>
            <w:tcW w:w="452" w:type="dxa"/>
            <w:vAlign w:val="center"/>
          </w:tcPr>
          <w:p w14:paraId="511E35A1" w14:textId="77777777" w:rsidR="00314121" w:rsidRPr="00350CE2" w:rsidRDefault="00314121" w:rsidP="00314121">
            <w:pPr>
              <w:tabs>
                <w:tab w:val="left" w:pos="3848"/>
              </w:tabs>
              <w:spacing w:before="60" w:after="60"/>
              <w:ind w:left="57" w:right="57"/>
              <w:jc w:val="right"/>
              <w:rPr>
                <w:rFonts w:cs="Arial"/>
                <w:lang w:val="it-IT"/>
              </w:rPr>
            </w:pPr>
          </w:p>
        </w:tc>
        <w:tc>
          <w:tcPr>
            <w:tcW w:w="452" w:type="dxa"/>
            <w:gridSpan w:val="2"/>
            <w:vAlign w:val="center"/>
          </w:tcPr>
          <w:p w14:paraId="0EFC4658" w14:textId="77777777" w:rsidR="00314121" w:rsidRPr="00350CE2" w:rsidRDefault="00314121" w:rsidP="00314121">
            <w:pPr>
              <w:tabs>
                <w:tab w:val="left" w:pos="3848"/>
              </w:tabs>
              <w:spacing w:before="60" w:after="60"/>
              <w:ind w:left="57" w:right="57"/>
              <w:jc w:val="right"/>
              <w:rPr>
                <w:rFonts w:cs="Arial"/>
                <w:lang w:val="it-IT"/>
              </w:rPr>
            </w:pPr>
          </w:p>
        </w:tc>
        <w:tc>
          <w:tcPr>
            <w:tcW w:w="451" w:type="dxa"/>
            <w:vAlign w:val="center"/>
          </w:tcPr>
          <w:p w14:paraId="7F23642C" w14:textId="77777777" w:rsidR="00314121" w:rsidRPr="00350CE2" w:rsidRDefault="00314121" w:rsidP="00314121">
            <w:pPr>
              <w:tabs>
                <w:tab w:val="left" w:pos="3848"/>
              </w:tabs>
              <w:spacing w:before="60" w:after="60"/>
              <w:ind w:left="57" w:right="57"/>
              <w:jc w:val="right"/>
              <w:rPr>
                <w:rFonts w:cs="Arial"/>
                <w:lang w:val="it-IT"/>
              </w:rPr>
            </w:pPr>
          </w:p>
        </w:tc>
        <w:tc>
          <w:tcPr>
            <w:tcW w:w="452" w:type="dxa"/>
            <w:vAlign w:val="center"/>
          </w:tcPr>
          <w:p w14:paraId="0BC6F3C2" w14:textId="77777777" w:rsidR="00314121" w:rsidRPr="00350CE2" w:rsidRDefault="00314121" w:rsidP="00314121">
            <w:pPr>
              <w:tabs>
                <w:tab w:val="left" w:pos="3848"/>
              </w:tabs>
              <w:spacing w:before="60" w:after="60"/>
              <w:ind w:left="57" w:right="57"/>
              <w:jc w:val="right"/>
              <w:rPr>
                <w:rFonts w:cs="Arial"/>
                <w:lang w:val="it-IT"/>
              </w:rPr>
            </w:pPr>
          </w:p>
        </w:tc>
        <w:tc>
          <w:tcPr>
            <w:tcW w:w="452" w:type="dxa"/>
            <w:vAlign w:val="center"/>
          </w:tcPr>
          <w:p w14:paraId="6A82120C" w14:textId="77777777" w:rsidR="00314121" w:rsidRPr="00350CE2" w:rsidRDefault="00314121" w:rsidP="00314121">
            <w:pPr>
              <w:tabs>
                <w:tab w:val="left" w:pos="3848"/>
              </w:tabs>
              <w:spacing w:before="60" w:after="60"/>
              <w:ind w:left="57" w:right="57"/>
              <w:jc w:val="right"/>
              <w:rPr>
                <w:rFonts w:cs="Arial"/>
                <w:lang w:val="it-IT"/>
              </w:rPr>
            </w:pPr>
          </w:p>
        </w:tc>
        <w:tc>
          <w:tcPr>
            <w:tcW w:w="452" w:type="dxa"/>
            <w:vAlign w:val="center"/>
          </w:tcPr>
          <w:p w14:paraId="1AFB3585" w14:textId="77777777" w:rsidR="00314121" w:rsidRPr="00350CE2" w:rsidRDefault="00314121" w:rsidP="00314121">
            <w:pPr>
              <w:tabs>
                <w:tab w:val="left" w:pos="3848"/>
              </w:tabs>
              <w:spacing w:before="60" w:after="60"/>
              <w:ind w:left="57" w:right="57"/>
              <w:jc w:val="right"/>
              <w:rPr>
                <w:rFonts w:cs="Arial"/>
                <w:lang w:val="it-IT"/>
              </w:rPr>
            </w:pPr>
          </w:p>
        </w:tc>
        <w:tc>
          <w:tcPr>
            <w:tcW w:w="452" w:type="dxa"/>
            <w:gridSpan w:val="2"/>
            <w:vAlign w:val="center"/>
          </w:tcPr>
          <w:p w14:paraId="3240FD05" w14:textId="77777777" w:rsidR="00314121" w:rsidRPr="00350CE2" w:rsidRDefault="00314121" w:rsidP="00314121">
            <w:pPr>
              <w:tabs>
                <w:tab w:val="left" w:pos="3848"/>
              </w:tabs>
              <w:spacing w:before="60" w:after="60"/>
              <w:ind w:left="57" w:right="57"/>
              <w:jc w:val="right"/>
              <w:rPr>
                <w:rFonts w:cs="Arial"/>
                <w:lang w:val="it-IT"/>
              </w:rPr>
            </w:pPr>
          </w:p>
        </w:tc>
        <w:tc>
          <w:tcPr>
            <w:tcW w:w="452" w:type="dxa"/>
            <w:vAlign w:val="center"/>
          </w:tcPr>
          <w:p w14:paraId="02376A28" w14:textId="77777777" w:rsidR="00314121" w:rsidRPr="00350CE2" w:rsidRDefault="00314121" w:rsidP="00314121">
            <w:pPr>
              <w:tabs>
                <w:tab w:val="left" w:pos="3848"/>
              </w:tabs>
              <w:spacing w:before="60" w:after="60"/>
              <w:ind w:left="57" w:right="57"/>
              <w:jc w:val="right"/>
              <w:rPr>
                <w:rFonts w:cs="Arial"/>
                <w:lang w:val="it-IT"/>
              </w:rPr>
            </w:pPr>
          </w:p>
        </w:tc>
        <w:tc>
          <w:tcPr>
            <w:tcW w:w="452" w:type="dxa"/>
            <w:vAlign w:val="center"/>
          </w:tcPr>
          <w:p w14:paraId="22F042FF" w14:textId="77777777" w:rsidR="00314121" w:rsidRPr="00350CE2" w:rsidRDefault="00314121" w:rsidP="00314121">
            <w:pPr>
              <w:tabs>
                <w:tab w:val="left" w:pos="3848"/>
              </w:tabs>
              <w:spacing w:before="60" w:after="60"/>
              <w:ind w:left="57" w:right="57"/>
              <w:jc w:val="right"/>
              <w:rPr>
                <w:rFonts w:cs="Arial"/>
                <w:lang w:val="it-IT"/>
              </w:rPr>
            </w:pPr>
          </w:p>
        </w:tc>
        <w:tc>
          <w:tcPr>
            <w:tcW w:w="452" w:type="dxa"/>
            <w:vAlign w:val="center"/>
          </w:tcPr>
          <w:p w14:paraId="7646E888" w14:textId="77777777" w:rsidR="00314121" w:rsidRPr="00350CE2" w:rsidRDefault="00314121" w:rsidP="00314121">
            <w:pPr>
              <w:tabs>
                <w:tab w:val="left" w:pos="3848"/>
              </w:tabs>
              <w:spacing w:before="60" w:after="60"/>
              <w:ind w:left="57" w:right="57"/>
              <w:jc w:val="right"/>
              <w:rPr>
                <w:rFonts w:cs="Arial"/>
                <w:lang w:val="it-IT"/>
              </w:rPr>
            </w:pPr>
          </w:p>
        </w:tc>
        <w:tc>
          <w:tcPr>
            <w:tcW w:w="1489" w:type="dxa"/>
            <w:vAlign w:val="center"/>
          </w:tcPr>
          <w:p w14:paraId="1953AD95" w14:textId="77777777" w:rsidR="00314121" w:rsidRPr="00350CE2" w:rsidRDefault="00314121" w:rsidP="00314121">
            <w:pPr>
              <w:tabs>
                <w:tab w:val="left" w:pos="3848"/>
              </w:tabs>
              <w:spacing w:before="60" w:after="60"/>
              <w:ind w:left="57" w:right="57"/>
              <w:jc w:val="right"/>
              <w:rPr>
                <w:rFonts w:cs="Arial"/>
                <w:lang w:val="it-IT"/>
              </w:rPr>
            </w:pPr>
          </w:p>
        </w:tc>
      </w:tr>
      <w:tr w:rsidR="00795214" w:rsidRPr="00350CE2" w14:paraId="77AC219C" w14:textId="77777777" w:rsidTr="009B7B5A">
        <w:tc>
          <w:tcPr>
            <w:tcW w:w="1703" w:type="dxa"/>
          </w:tcPr>
          <w:p w14:paraId="68B4D090" w14:textId="3F451C99" w:rsidR="00795214" w:rsidRPr="00350CE2" w:rsidRDefault="00795214" w:rsidP="00350CE2">
            <w:pPr>
              <w:tabs>
                <w:tab w:val="right" w:pos="3828"/>
                <w:tab w:val="left" w:pos="4962"/>
              </w:tabs>
              <w:spacing w:before="120" w:line="300" w:lineRule="exact"/>
              <w:ind w:right="57"/>
              <w:jc w:val="both"/>
              <w:rPr>
                <w:rFonts w:cs="Arial"/>
              </w:rPr>
            </w:pPr>
            <w:r w:rsidRPr="00350CE2">
              <w:rPr>
                <w:rFonts w:cs="Arial"/>
                <w:b/>
              </w:rPr>
              <w:t>Tel.</w:t>
            </w:r>
            <w:r>
              <w:rPr>
                <w:rFonts w:cs="Arial"/>
                <w:b/>
              </w:rPr>
              <w:t>:</w:t>
            </w:r>
            <w:r w:rsidRPr="00350CE2">
              <w:rPr>
                <w:rFonts w:cs="Arial"/>
                <w:b/>
              </w:rPr>
              <w:t xml:space="preserve"> </w:t>
            </w:r>
          </w:p>
        </w:tc>
        <w:tc>
          <w:tcPr>
            <w:tcW w:w="8717" w:type="dxa"/>
            <w:gridSpan w:val="19"/>
          </w:tcPr>
          <w:p w14:paraId="7BB20664" w14:textId="77777777" w:rsidR="00795214" w:rsidRPr="00350CE2" w:rsidRDefault="00795214" w:rsidP="00350CE2">
            <w:pPr>
              <w:tabs>
                <w:tab w:val="right" w:pos="3828"/>
                <w:tab w:val="left" w:pos="4962"/>
              </w:tabs>
              <w:spacing w:before="120" w:line="300" w:lineRule="exact"/>
              <w:ind w:right="57"/>
              <w:jc w:val="both"/>
              <w:rPr>
                <w:rFonts w:cs="Arial"/>
              </w:rPr>
            </w:pPr>
          </w:p>
        </w:tc>
      </w:tr>
      <w:tr w:rsidR="00FF19DD" w:rsidRPr="00350CE2" w14:paraId="082520BF" w14:textId="77777777" w:rsidTr="009B7B5A">
        <w:tc>
          <w:tcPr>
            <w:tcW w:w="10420" w:type="dxa"/>
            <w:gridSpan w:val="20"/>
          </w:tcPr>
          <w:p w14:paraId="21926478" w14:textId="77777777" w:rsidR="00FF19DD" w:rsidRPr="00350CE2" w:rsidRDefault="00FF19DD" w:rsidP="005104DA">
            <w:pPr>
              <w:tabs>
                <w:tab w:val="right" w:pos="3828"/>
                <w:tab w:val="left" w:pos="4962"/>
              </w:tabs>
              <w:spacing w:before="120" w:line="300" w:lineRule="exact"/>
              <w:ind w:right="57"/>
              <w:jc w:val="both"/>
              <w:rPr>
                <w:rFonts w:cs="Arial"/>
              </w:rPr>
            </w:pPr>
            <w:r>
              <w:rPr>
                <w:rFonts w:cs="Arial"/>
                <w:b/>
              </w:rPr>
              <w:t>E-Mail (digitales Domizil)</w:t>
            </w:r>
            <w:r w:rsidR="00795214">
              <w:rPr>
                <w:rFonts w:cs="Arial"/>
                <w:b/>
              </w:rPr>
              <w:t xml:space="preserve">: </w:t>
            </w:r>
          </w:p>
        </w:tc>
      </w:tr>
    </w:tbl>
    <w:p w14:paraId="1365E800" w14:textId="77777777" w:rsidR="00A95943" w:rsidRDefault="00A95943">
      <w:pPr>
        <w:rPr>
          <w:lang w:val="de-DE"/>
        </w:rPr>
      </w:pPr>
    </w:p>
    <w:p w14:paraId="47820CB6" w14:textId="77777777" w:rsidR="008E618F" w:rsidRDefault="008E618F" w:rsidP="00A95943">
      <w:pPr>
        <w:pStyle w:val="Textkrper"/>
        <w:spacing w:line="240" w:lineRule="exact"/>
        <w:ind w:hanging="426"/>
        <w:jc w:val="center"/>
        <w:outlineLvl w:val="0"/>
        <w:rPr>
          <w:b w:val="0"/>
          <w:bCs/>
          <w:sz w:val="20"/>
          <w:lang w:val="de-DE"/>
        </w:rPr>
      </w:pPr>
    </w:p>
    <w:p w14:paraId="632E6B3F" w14:textId="77777777" w:rsidR="00A95943" w:rsidRPr="00A95943" w:rsidRDefault="00A95943" w:rsidP="00A95943">
      <w:pPr>
        <w:pStyle w:val="Textkrper"/>
        <w:spacing w:line="240" w:lineRule="exact"/>
        <w:ind w:hanging="426"/>
        <w:jc w:val="center"/>
        <w:outlineLvl w:val="0"/>
        <w:rPr>
          <w:b w:val="0"/>
          <w:bCs/>
          <w:sz w:val="20"/>
          <w:lang w:val="de-DE"/>
        </w:rPr>
      </w:pPr>
      <w:r w:rsidRPr="00A95943">
        <w:rPr>
          <w:b w:val="0"/>
          <w:bCs/>
          <w:sz w:val="20"/>
          <w:lang w:val="de-DE"/>
        </w:rPr>
        <w:t>ersucht</w:t>
      </w:r>
    </w:p>
    <w:p w14:paraId="06D53485" w14:textId="77777777" w:rsidR="00A95943" w:rsidRPr="00A95943" w:rsidRDefault="00A95943" w:rsidP="00A95943">
      <w:pPr>
        <w:pStyle w:val="Textkrper"/>
        <w:spacing w:line="240" w:lineRule="exact"/>
        <w:ind w:hanging="426"/>
        <w:jc w:val="center"/>
        <w:rPr>
          <w:b w:val="0"/>
          <w:bCs/>
          <w:sz w:val="20"/>
          <w:lang w:val="de-DE"/>
        </w:rPr>
      </w:pPr>
    </w:p>
    <w:p w14:paraId="3C4C839F" w14:textId="77777777" w:rsidR="00A95943" w:rsidRPr="00A95943" w:rsidRDefault="00A95943" w:rsidP="00D82292">
      <w:pPr>
        <w:pStyle w:val="Textkrper"/>
        <w:ind w:left="-426" w:right="112" w:firstLine="284"/>
        <w:rPr>
          <w:sz w:val="20"/>
          <w:lang w:val="de-DE"/>
        </w:rPr>
      </w:pPr>
      <w:r w:rsidRPr="00A95943">
        <w:rPr>
          <w:sz w:val="20"/>
          <w:lang w:val="de-DE"/>
        </w:rPr>
        <w:t>um Teilnahme am Auswahlverfahren für die Stelle als Schulsozialpädagoge / als Schulsozialpädagogin</w:t>
      </w:r>
    </w:p>
    <w:p w14:paraId="5E62322B" w14:textId="77777777" w:rsidR="00A95943" w:rsidRPr="00A95943" w:rsidRDefault="00A95943" w:rsidP="00D82292">
      <w:pPr>
        <w:pStyle w:val="Textkrper"/>
        <w:ind w:left="-426" w:right="112" w:firstLine="284"/>
        <w:rPr>
          <w:sz w:val="20"/>
          <w:lang w:val="de-DE"/>
        </w:rPr>
      </w:pPr>
      <w:r w:rsidRPr="00A95943">
        <w:rPr>
          <w:sz w:val="20"/>
          <w:lang w:val="de-DE"/>
        </w:rPr>
        <w:t>gemäß Beschluss der Landesre</w:t>
      </w:r>
      <w:r w:rsidR="00FF19DD">
        <w:rPr>
          <w:sz w:val="20"/>
          <w:lang w:val="de-DE"/>
        </w:rPr>
        <w:t>gierung vom 25.07.2017, Nr. 813.</w:t>
      </w:r>
      <w:r w:rsidRPr="00A95943">
        <w:rPr>
          <w:sz w:val="20"/>
          <w:lang w:val="de-DE"/>
        </w:rPr>
        <w:t xml:space="preserve"> </w:t>
      </w:r>
    </w:p>
    <w:p w14:paraId="782B796E" w14:textId="77777777" w:rsidR="00A95943" w:rsidRDefault="00A95943" w:rsidP="00A95943">
      <w:pPr>
        <w:pStyle w:val="Textkrper"/>
        <w:tabs>
          <w:tab w:val="clear" w:pos="3686"/>
        </w:tabs>
        <w:ind w:left="-426" w:right="112" w:firstLine="284"/>
        <w:rPr>
          <w:sz w:val="20"/>
          <w:lang w:val="de-DE"/>
        </w:rPr>
      </w:pPr>
    </w:p>
    <w:p w14:paraId="36DE5AB0" w14:textId="77777777" w:rsidR="00FF7E79" w:rsidRDefault="00F27070" w:rsidP="00FF7E79">
      <w:pPr>
        <w:pStyle w:val="Textkrper"/>
        <w:tabs>
          <w:tab w:val="clear" w:pos="3686"/>
          <w:tab w:val="clear" w:pos="4253"/>
          <w:tab w:val="clear" w:pos="5245"/>
          <w:tab w:val="right" w:leader="underscore" w:pos="6237"/>
          <w:tab w:val="left" w:pos="7938"/>
        </w:tabs>
        <w:spacing w:before="120" w:after="120"/>
        <w:ind w:left="-425" w:right="113" w:firstLine="284"/>
        <w:rPr>
          <w:sz w:val="20"/>
          <w:lang w:val="de-DE"/>
        </w:rPr>
      </w:pPr>
      <w:bookmarkStart w:id="0" w:name="_Hlk526513382"/>
      <w:r>
        <w:rPr>
          <w:sz w:val="20"/>
          <w:lang w:val="de-DE"/>
        </w:rPr>
        <w:t>für folgende Stellen</w:t>
      </w:r>
      <w:r w:rsidR="00FF7E79">
        <w:rPr>
          <w:sz w:val="20"/>
          <w:lang w:val="de-DE"/>
        </w:rPr>
        <w:t xml:space="preserve"> (Angabe der Schulen</w:t>
      </w:r>
      <w:r w:rsidR="00CB7A48" w:rsidRPr="0017603D">
        <w:rPr>
          <w:sz w:val="20"/>
          <w:lang w:val="de-DE"/>
        </w:rPr>
        <w:t>)</w:t>
      </w:r>
    </w:p>
    <w:p w14:paraId="0B49D0CE" w14:textId="77777777" w:rsidR="00F27070" w:rsidRDefault="00FF7E79" w:rsidP="00FF7E79">
      <w:pPr>
        <w:pStyle w:val="Textkrper"/>
        <w:tabs>
          <w:tab w:val="clear" w:pos="3686"/>
          <w:tab w:val="clear" w:pos="4253"/>
          <w:tab w:val="clear" w:pos="5245"/>
          <w:tab w:val="left" w:pos="1843"/>
          <w:tab w:val="right" w:leader="underscore" w:pos="6237"/>
          <w:tab w:val="left" w:pos="7938"/>
        </w:tabs>
        <w:spacing w:before="120" w:after="120"/>
        <w:ind w:left="-425" w:right="113" w:firstLine="284"/>
        <w:rPr>
          <w:sz w:val="20"/>
          <w:lang w:val="de-DE"/>
        </w:rPr>
      </w:pPr>
      <w:r>
        <w:rPr>
          <w:sz w:val="20"/>
          <w:lang w:val="de-DE"/>
        </w:rPr>
        <w:tab/>
      </w:r>
      <w:r w:rsidR="00F27070">
        <w:rPr>
          <w:sz w:val="20"/>
          <w:lang w:val="de-DE"/>
        </w:rPr>
        <w:tab/>
      </w:r>
    </w:p>
    <w:bookmarkEnd w:id="0"/>
    <w:p w14:paraId="29DC3186" w14:textId="77777777" w:rsidR="00FF7E79" w:rsidRDefault="00FF7E79" w:rsidP="00FF7E79">
      <w:pPr>
        <w:pStyle w:val="Textkrper"/>
        <w:tabs>
          <w:tab w:val="clear" w:pos="3686"/>
          <w:tab w:val="clear" w:pos="4253"/>
          <w:tab w:val="clear" w:pos="5245"/>
          <w:tab w:val="left" w:pos="1843"/>
          <w:tab w:val="right" w:leader="underscore" w:pos="6237"/>
          <w:tab w:val="left" w:pos="7938"/>
        </w:tabs>
        <w:spacing w:before="120" w:after="120"/>
        <w:ind w:right="113"/>
        <w:rPr>
          <w:sz w:val="20"/>
          <w:lang w:val="de-DE"/>
        </w:rPr>
      </w:pPr>
      <w:r>
        <w:rPr>
          <w:sz w:val="20"/>
          <w:lang w:val="de-DE"/>
        </w:rPr>
        <w:tab/>
      </w:r>
      <w:r>
        <w:rPr>
          <w:sz w:val="20"/>
          <w:lang w:val="de-DE"/>
        </w:rPr>
        <w:tab/>
      </w:r>
    </w:p>
    <w:p w14:paraId="7F64AE7A" w14:textId="77777777" w:rsidR="00FF7E79" w:rsidRDefault="00FF7E79" w:rsidP="00FF7E79">
      <w:pPr>
        <w:pStyle w:val="Textkrper"/>
        <w:tabs>
          <w:tab w:val="clear" w:pos="3686"/>
          <w:tab w:val="clear" w:pos="4253"/>
          <w:tab w:val="clear" w:pos="5245"/>
          <w:tab w:val="left" w:pos="1843"/>
          <w:tab w:val="right" w:leader="underscore" w:pos="6237"/>
          <w:tab w:val="left" w:pos="7938"/>
        </w:tabs>
        <w:spacing w:before="120" w:after="120"/>
        <w:ind w:left="-425" w:right="113" w:firstLine="284"/>
        <w:rPr>
          <w:sz w:val="20"/>
          <w:lang w:val="de-DE"/>
        </w:rPr>
      </w:pPr>
      <w:r>
        <w:rPr>
          <w:sz w:val="20"/>
          <w:lang w:val="de-DE"/>
        </w:rPr>
        <w:tab/>
      </w:r>
      <w:r>
        <w:rPr>
          <w:sz w:val="20"/>
          <w:lang w:val="de-DE"/>
        </w:rPr>
        <w:tab/>
      </w:r>
    </w:p>
    <w:p w14:paraId="5486857D" w14:textId="77777777" w:rsidR="00F27070" w:rsidRDefault="00F27070" w:rsidP="00FF7E79">
      <w:pPr>
        <w:pStyle w:val="Textkrper"/>
        <w:tabs>
          <w:tab w:val="clear" w:pos="3686"/>
          <w:tab w:val="clear" w:pos="4253"/>
          <w:tab w:val="clear" w:pos="5245"/>
          <w:tab w:val="right" w:leader="underscore" w:pos="6237"/>
          <w:tab w:val="left" w:pos="7938"/>
        </w:tabs>
        <w:spacing w:before="120" w:after="120"/>
        <w:ind w:left="-425" w:right="113" w:firstLine="284"/>
        <w:rPr>
          <w:sz w:val="20"/>
          <w:lang w:val="de-DE"/>
        </w:rPr>
      </w:pPr>
    </w:p>
    <w:p w14:paraId="47BC0053" w14:textId="77777777" w:rsidR="00254759" w:rsidRPr="00350CE2" w:rsidRDefault="00254759">
      <w:pPr>
        <w:rPr>
          <w:lang w:val="de-DE"/>
        </w:rPr>
      </w:pPr>
      <w:r w:rsidRPr="00350CE2">
        <w:rPr>
          <w:lang w:val="de-DE"/>
        </w:rPr>
        <w:br w:type="page"/>
      </w:r>
    </w:p>
    <w:tbl>
      <w:tblPr>
        <w:tblW w:w="1052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0523"/>
      </w:tblGrid>
      <w:tr w:rsidR="00424411" w:rsidRPr="004D013E" w14:paraId="52D18713" w14:textId="77777777" w:rsidTr="00FB20BF">
        <w:tc>
          <w:tcPr>
            <w:tcW w:w="10523" w:type="dxa"/>
            <w:shd w:val="clear" w:color="auto" w:fill="auto"/>
          </w:tcPr>
          <w:p w14:paraId="126549EB" w14:textId="77777777" w:rsidR="00424411" w:rsidRPr="00FB20BF" w:rsidRDefault="00424411" w:rsidP="00FB20BF">
            <w:pPr>
              <w:ind w:right="57"/>
              <w:jc w:val="both"/>
              <w:rPr>
                <w:lang w:val="de-DE"/>
              </w:rPr>
            </w:pPr>
            <w:r w:rsidRPr="00FB20BF">
              <w:rPr>
                <w:rFonts w:cs="Arial"/>
                <w:b/>
                <w:lang w:val="de-DE"/>
              </w:rPr>
              <w:lastRenderedPageBreak/>
              <w:t>Die/Der Unterfertigte erklärt unter eigener Verantwortung</w:t>
            </w:r>
            <w:r w:rsidR="00A95943" w:rsidRPr="00FB20BF">
              <w:rPr>
                <w:rFonts w:cs="Arial"/>
                <w:b/>
                <w:lang w:val="de-DE"/>
              </w:rPr>
              <w:t xml:space="preserve"> </w:t>
            </w:r>
            <w:r w:rsidR="00A95943" w:rsidRPr="00FB20BF">
              <w:rPr>
                <w:b/>
                <w:lang w:val="de-DE"/>
              </w:rPr>
              <w:t>zu diesem Zwecke im Sinne des Landesgesetzes Nr. 17/1993 und des D.P.R. 445/2000, und nachfolgender Änderungen und in Kenntnis der strafrechtlichen Folgen von falschen Erklärungen:</w:t>
            </w:r>
            <w:r w:rsidR="00A95943" w:rsidRPr="00FB20BF">
              <w:rPr>
                <w:lang w:val="de-DE"/>
              </w:rPr>
              <w:t xml:space="preserve"> </w:t>
            </w:r>
          </w:p>
        </w:tc>
      </w:tr>
      <w:tr w:rsidR="00A95943" w:rsidRPr="004D013E" w14:paraId="3503CD5C" w14:textId="77777777" w:rsidTr="00FB20BF">
        <w:tc>
          <w:tcPr>
            <w:tcW w:w="10523" w:type="dxa"/>
            <w:shd w:val="clear" w:color="auto" w:fill="auto"/>
          </w:tcPr>
          <w:p w14:paraId="4B37C16A" w14:textId="77777777" w:rsidR="00A95943" w:rsidRPr="00FB20BF" w:rsidRDefault="00A95943" w:rsidP="00FB20BF">
            <w:pPr>
              <w:ind w:right="57"/>
              <w:jc w:val="both"/>
              <w:rPr>
                <w:rFonts w:cs="Arial"/>
                <w:b/>
                <w:lang w:val="de-DE"/>
              </w:rPr>
            </w:pPr>
          </w:p>
        </w:tc>
      </w:tr>
      <w:tr w:rsidR="00424411" w:rsidRPr="00FB20BF" w14:paraId="21B6E1F9" w14:textId="77777777" w:rsidTr="00FB20BF">
        <w:tc>
          <w:tcPr>
            <w:tcW w:w="10523" w:type="dxa"/>
            <w:shd w:val="clear" w:color="auto" w:fill="auto"/>
          </w:tcPr>
          <w:p w14:paraId="6DEA11B2" w14:textId="77777777" w:rsidR="00424411" w:rsidRPr="00FB20BF" w:rsidRDefault="00424411" w:rsidP="00FB20BF">
            <w:pPr>
              <w:tabs>
                <w:tab w:val="left" w:pos="360"/>
              </w:tabs>
              <w:spacing w:before="120" w:line="300" w:lineRule="exact"/>
              <w:ind w:right="57"/>
              <w:jc w:val="both"/>
              <w:rPr>
                <w:rFonts w:cs="Arial"/>
                <w:lang w:val="de-DE"/>
              </w:rPr>
            </w:pPr>
            <w:r w:rsidRPr="00FB20BF">
              <w:rPr>
                <w:rFonts w:cs="Arial"/>
                <w:lang w:val="de-DE"/>
              </w:rPr>
              <w:fldChar w:fldCharType="begin">
                <w:ffData>
                  <w:name w:val="Kontrollkästchen19"/>
                  <w:enabled/>
                  <w:calcOnExit w:val="0"/>
                  <w:checkBox>
                    <w:sizeAuto/>
                    <w:default w:val="0"/>
                  </w:checkBox>
                </w:ffData>
              </w:fldChar>
            </w:r>
            <w:r w:rsidRPr="00FB20BF">
              <w:rPr>
                <w:rFonts w:cs="Arial"/>
                <w:lang w:val="de-DE"/>
              </w:rPr>
              <w:instrText xml:space="preserve"> FORMCHECKBOX </w:instrText>
            </w:r>
            <w:r w:rsidR="000B25EC">
              <w:rPr>
                <w:rFonts w:cs="Arial"/>
                <w:lang w:val="de-DE"/>
              </w:rPr>
            </w:r>
            <w:r w:rsidR="000B25EC">
              <w:rPr>
                <w:rFonts w:cs="Arial"/>
                <w:lang w:val="de-DE"/>
              </w:rPr>
              <w:fldChar w:fldCharType="separate"/>
            </w:r>
            <w:r w:rsidRPr="00FB20BF">
              <w:rPr>
                <w:rFonts w:cs="Arial"/>
                <w:lang w:val="de-DE"/>
              </w:rPr>
              <w:fldChar w:fldCharType="end"/>
            </w:r>
            <w:r w:rsidRPr="00FB20BF">
              <w:rPr>
                <w:rFonts w:cs="Arial"/>
                <w:lang w:val="de-DE"/>
              </w:rPr>
              <w:tab/>
              <w:t>die italienische Staatsbürgerschaft zu besitzen</w:t>
            </w:r>
          </w:p>
          <w:p w14:paraId="47B5BA3F" w14:textId="77777777" w:rsidR="00424411" w:rsidRPr="00FB20BF" w:rsidRDefault="00424411" w:rsidP="00FB20BF">
            <w:pPr>
              <w:tabs>
                <w:tab w:val="left" w:pos="360"/>
              </w:tabs>
              <w:spacing w:before="120" w:line="300" w:lineRule="exact"/>
              <w:ind w:right="57"/>
              <w:jc w:val="both"/>
              <w:rPr>
                <w:rFonts w:cs="Arial"/>
                <w:lang w:val="de-DE"/>
              </w:rPr>
            </w:pPr>
            <w:r w:rsidRPr="00FB20BF">
              <w:rPr>
                <w:rFonts w:cs="Arial"/>
                <w:lang w:val="de-DE"/>
              </w:rPr>
              <w:fldChar w:fldCharType="begin">
                <w:ffData>
                  <w:name w:val="Kontrollkästchen19"/>
                  <w:enabled/>
                  <w:calcOnExit w:val="0"/>
                  <w:checkBox>
                    <w:sizeAuto/>
                    <w:default w:val="0"/>
                  </w:checkBox>
                </w:ffData>
              </w:fldChar>
            </w:r>
            <w:r w:rsidRPr="00FB20BF">
              <w:rPr>
                <w:rFonts w:cs="Arial"/>
                <w:lang w:val="de-DE"/>
              </w:rPr>
              <w:instrText xml:space="preserve"> FORMCHECKBOX </w:instrText>
            </w:r>
            <w:r w:rsidR="000B25EC">
              <w:rPr>
                <w:rFonts w:cs="Arial"/>
                <w:lang w:val="de-DE"/>
              </w:rPr>
            </w:r>
            <w:r w:rsidR="000B25EC">
              <w:rPr>
                <w:rFonts w:cs="Arial"/>
                <w:lang w:val="de-DE"/>
              </w:rPr>
              <w:fldChar w:fldCharType="separate"/>
            </w:r>
            <w:r w:rsidRPr="00FB20BF">
              <w:rPr>
                <w:rFonts w:cs="Arial"/>
                <w:lang w:val="de-DE"/>
              </w:rPr>
              <w:fldChar w:fldCharType="end"/>
            </w:r>
            <w:r w:rsidRPr="00FB20BF">
              <w:rPr>
                <w:rFonts w:cs="Arial"/>
                <w:lang w:val="de-DE"/>
              </w:rPr>
              <w:tab/>
              <w:t>die Staatsbürgerschaft des fol</w:t>
            </w:r>
            <w:r w:rsidR="00FF19DD" w:rsidRPr="00FB20BF">
              <w:rPr>
                <w:rFonts w:cs="Arial"/>
                <w:lang w:val="de-DE"/>
              </w:rPr>
              <w:t>genden EU-Staates……..</w:t>
            </w:r>
            <w:r w:rsidRPr="00FB20BF">
              <w:rPr>
                <w:rFonts w:cs="Arial"/>
                <w:lang w:val="de-DE"/>
              </w:rPr>
              <w:t>……………………………………..................…. zu besitzen</w:t>
            </w:r>
          </w:p>
        </w:tc>
      </w:tr>
      <w:tr w:rsidR="00424411" w:rsidRPr="00FB20BF" w14:paraId="47642142" w14:textId="77777777" w:rsidTr="00FB20BF">
        <w:tc>
          <w:tcPr>
            <w:tcW w:w="10523" w:type="dxa"/>
            <w:shd w:val="clear" w:color="auto" w:fill="auto"/>
          </w:tcPr>
          <w:p w14:paraId="0007D432" w14:textId="77777777" w:rsidR="00424411" w:rsidRPr="00FB20BF" w:rsidRDefault="00424411" w:rsidP="00FB20BF">
            <w:pPr>
              <w:tabs>
                <w:tab w:val="left" w:pos="360"/>
              </w:tabs>
              <w:spacing w:line="300" w:lineRule="exact"/>
              <w:ind w:left="57" w:right="57" w:hanging="57"/>
              <w:rPr>
                <w:rFonts w:cs="Arial"/>
                <w:lang w:val="it-IT"/>
              </w:rPr>
            </w:pPr>
            <w:r w:rsidRPr="00FB20BF">
              <w:rPr>
                <w:rFonts w:cs="Arial"/>
                <w:lang w:val="de-DE"/>
              </w:rPr>
              <w:fldChar w:fldCharType="begin">
                <w:ffData>
                  <w:name w:val="Kontrollkästchen19"/>
                  <w:enabled/>
                  <w:calcOnExit w:val="0"/>
                  <w:checkBox>
                    <w:sizeAuto/>
                    <w:default w:val="0"/>
                  </w:checkBox>
                </w:ffData>
              </w:fldChar>
            </w:r>
            <w:r w:rsidRPr="00FB20BF">
              <w:rPr>
                <w:rFonts w:cs="Arial"/>
                <w:lang w:val="de-DE"/>
              </w:rPr>
              <w:instrText xml:space="preserve"> FORMCHECKBOX </w:instrText>
            </w:r>
            <w:r w:rsidR="000B25EC">
              <w:rPr>
                <w:rFonts w:cs="Arial"/>
                <w:lang w:val="de-DE"/>
              </w:rPr>
            </w:r>
            <w:r w:rsidR="000B25EC">
              <w:rPr>
                <w:rFonts w:cs="Arial"/>
                <w:lang w:val="de-DE"/>
              </w:rPr>
              <w:fldChar w:fldCharType="separate"/>
            </w:r>
            <w:r w:rsidRPr="00FB20BF">
              <w:rPr>
                <w:rFonts w:cs="Arial"/>
                <w:lang w:val="de-DE"/>
              </w:rPr>
              <w:fldChar w:fldCharType="end"/>
            </w:r>
            <w:r w:rsidRPr="00FB20BF">
              <w:rPr>
                <w:rFonts w:cs="Arial"/>
                <w:lang w:val="de-DE"/>
              </w:rPr>
              <w:tab/>
              <w:t>in den Wählerlisten der Gemeinde……………………..………………………………..………… eingetragen zu sein</w:t>
            </w:r>
          </w:p>
        </w:tc>
      </w:tr>
      <w:tr w:rsidR="00424411" w:rsidRPr="004D013E" w14:paraId="6DA84A03" w14:textId="77777777" w:rsidTr="00FB20BF">
        <w:tc>
          <w:tcPr>
            <w:tcW w:w="10523" w:type="dxa"/>
            <w:shd w:val="clear" w:color="auto" w:fill="auto"/>
          </w:tcPr>
          <w:p w14:paraId="675CC96D" w14:textId="77777777" w:rsidR="00424411" w:rsidRPr="002350DD" w:rsidRDefault="00424411" w:rsidP="00FB20BF">
            <w:pPr>
              <w:tabs>
                <w:tab w:val="left" w:pos="360"/>
              </w:tabs>
              <w:spacing w:before="120"/>
              <w:ind w:right="57"/>
              <w:jc w:val="both"/>
              <w:rPr>
                <w:rFonts w:cs="Arial"/>
                <w:lang w:val="de-DE"/>
              </w:rPr>
            </w:pPr>
            <w:r w:rsidRPr="00FB20BF">
              <w:rPr>
                <w:rFonts w:cs="Arial"/>
                <w:lang w:val="de-DE"/>
              </w:rPr>
              <w:fldChar w:fldCharType="begin">
                <w:ffData>
                  <w:name w:val="Kontrollkästchen19"/>
                  <w:enabled/>
                  <w:calcOnExit w:val="0"/>
                  <w:checkBox>
                    <w:sizeAuto/>
                    <w:default w:val="0"/>
                  </w:checkBox>
                </w:ffData>
              </w:fldChar>
            </w:r>
            <w:r w:rsidRPr="00FB20BF">
              <w:rPr>
                <w:rFonts w:cs="Arial"/>
                <w:lang w:val="de-DE"/>
              </w:rPr>
              <w:instrText xml:space="preserve"> FORMCHECKBOX </w:instrText>
            </w:r>
            <w:r w:rsidR="000B25EC">
              <w:rPr>
                <w:rFonts w:cs="Arial"/>
                <w:lang w:val="de-DE"/>
              </w:rPr>
            </w:r>
            <w:r w:rsidR="000B25EC">
              <w:rPr>
                <w:rFonts w:cs="Arial"/>
                <w:lang w:val="de-DE"/>
              </w:rPr>
              <w:fldChar w:fldCharType="separate"/>
            </w:r>
            <w:r w:rsidRPr="00FB20BF">
              <w:rPr>
                <w:rFonts w:cs="Arial"/>
                <w:lang w:val="de-DE"/>
              </w:rPr>
              <w:fldChar w:fldCharType="end"/>
            </w:r>
            <w:r w:rsidRPr="00FB20BF">
              <w:rPr>
                <w:rFonts w:cs="Arial"/>
                <w:lang w:val="de-DE"/>
              </w:rPr>
              <w:tab/>
              <w:t>nie strafrechtlich verurteilt worden zu sein (einschließlich der vom Art. 444, Abs. 2 der Strafprozessordnung – sogenannte “Strafzumessung” – vorgesehenen Urteile).</w:t>
            </w:r>
          </w:p>
        </w:tc>
      </w:tr>
      <w:tr w:rsidR="00424411" w:rsidRPr="00FB20BF" w14:paraId="119DBC01" w14:textId="77777777" w:rsidTr="00FB20BF">
        <w:tc>
          <w:tcPr>
            <w:tcW w:w="10523" w:type="dxa"/>
            <w:shd w:val="clear" w:color="auto" w:fill="auto"/>
          </w:tcPr>
          <w:p w14:paraId="6C2C591C" w14:textId="77777777" w:rsidR="00424411" w:rsidRPr="00FB20BF" w:rsidRDefault="00424411" w:rsidP="00FB20BF">
            <w:pPr>
              <w:tabs>
                <w:tab w:val="left" w:pos="360"/>
              </w:tabs>
              <w:spacing w:before="120" w:line="300" w:lineRule="exact"/>
              <w:ind w:left="357" w:right="57" w:hanging="357"/>
              <w:jc w:val="both"/>
              <w:rPr>
                <w:rFonts w:cs="Arial"/>
                <w:lang w:val="de-DE"/>
              </w:rPr>
            </w:pPr>
            <w:r w:rsidRPr="00FB20BF">
              <w:rPr>
                <w:rFonts w:cs="Arial"/>
                <w:lang w:val="de-DE"/>
              </w:rPr>
              <w:fldChar w:fldCharType="begin">
                <w:ffData>
                  <w:name w:val="Kontrollkästchen19"/>
                  <w:enabled/>
                  <w:calcOnExit w:val="0"/>
                  <w:checkBox>
                    <w:sizeAuto/>
                    <w:default w:val="0"/>
                  </w:checkBox>
                </w:ffData>
              </w:fldChar>
            </w:r>
            <w:r w:rsidRPr="00FB20BF">
              <w:rPr>
                <w:rFonts w:cs="Arial"/>
                <w:lang w:val="de-DE"/>
              </w:rPr>
              <w:instrText xml:space="preserve"> FORMCHECKBOX </w:instrText>
            </w:r>
            <w:r w:rsidR="000B25EC">
              <w:rPr>
                <w:rFonts w:cs="Arial"/>
                <w:lang w:val="de-DE"/>
              </w:rPr>
            </w:r>
            <w:r w:rsidR="000B25EC">
              <w:rPr>
                <w:rFonts w:cs="Arial"/>
                <w:lang w:val="de-DE"/>
              </w:rPr>
              <w:fldChar w:fldCharType="separate"/>
            </w:r>
            <w:r w:rsidRPr="00FB20BF">
              <w:rPr>
                <w:rFonts w:cs="Arial"/>
                <w:lang w:val="de-DE"/>
              </w:rPr>
              <w:fldChar w:fldCharType="end"/>
            </w:r>
            <w:r w:rsidRPr="00FB20BF">
              <w:rPr>
                <w:rFonts w:cs="Arial"/>
                <w:lang w:val="de-DE"/>
              </w:rPr>
              <w:tab/>
              <w:t>dass folgende Strafurteile ausgesprochen wurden:</w:t>
            </w:r>
          </w:p>
          <w:p w14:paraId="7C638978" w14:textId="77777777" w:rsidR="00424411" w:rsidRPr="00FB20BF" w:rsidRDefault="00424411" w:rsidP="00FB20BF">
            <w:pPr>
              <w:tabs>
                <w:tab w:val="left" w:pos="360"/>
              </w:tabs>
              <w:spacing w:line="300" w:lineRule="exact"/>
              <w:ind w:left="57" w:right="57"/>
              <w:jc w:val="both"/>
              <w:rPr>
                <w:rFonts w:cs="Arial"/>
                <w:lang w:val="de-DE"/>
              </w:rPr>
            </w:pPr>
            <w:r w:rsidRPr="00FB20BF">
              <w:rPr>
                <w:rFonts w:cs="Arial"/>
                <w:lang w:val="de-DE"/>
              </w:rPr>
              <w:tab/>
              <w:t>……………………………………………..……………………</w:t>
            </w:r>
          </w:p>
        </w:tc>
      </w:tr>
      <w:tr w:rsidR="00424411" w:rsidRPr="004D013E" w14:paraId="64A3EFE9" w14:textId="77777777" w:rsidTr="00FB20BF">
        <w:tc>
          <w:tcPr>
            <w:tcW w:w="10523" w:type="dxa"/>
            <w:shd w:val="clear" w:color="auto" w:fill="auto"/>
          </w:tcPr>
          <w:p w14:paraId="6B422C21" w14:textId="55159496" w:rsidR="00424411" w:rsidRPr="00FB20BF" w:rsidRDefault="00424411" w:rsidP="00FB20BF">
            <w:pPr>
              <w:spacing w:before="120" w:after="60"/>
              <w:ind w:right="57"/>
              <w:jc w:val="both"/>
              <w:rPr>
                <w:rFonts w:cs="Arial"/>
                <w:highlight w:val="lightGray"/>
                <w:lang w:val="de-DE"/>
              </w:rPr>
            </w:pPr>
            <w:r w:rsidRPr="00FB20BF">
              <w:rPr>
                <w:rFonts w:cs="Arial"/>
                <w:lang w:val="de-DE"/>
              </w:rPr>
              <w:t>(Diese Information ist notwendig, um die Vereinbarkeit mit der auszuübenden Funktion und mit dem künftigen Arbeitsbereich prüfen zu können</w:t>
            </w:r>
            <w:r w:rsidR="004D013E">
              <w:rPr>
                <w:rFonts w:cs="Arial"/>
                <w:lang w:val="de-DE"/>
              </w:rPr>
              <w:t>.</w:t>
            </w:r>
            <w:r w:rsidRPr="00FB20BF">
              <w:rPr>
                <w:rFonts w:cs="Arial"/>
                <w:lang w:val="de-DE"/>
              </w:rPr>
              <w:t>)</w:t>
            </w:r>
          </w:p>
        </w:tc>
      </w:tr>
      <w:tr w:rsidR="00424411" w:rsidRPr="004D013E" w14:paraId="754D0192" w14:textId="77777777" w:rsidTr="00FB20BF">
        <w:tc>
          <w:tcPr>
            <w:tcW w:w="10523" w:type="dxa"/>
            <w:shd w:val="clear" w:color="auto" w:fill="auto"/>
          </w:tcPr>
          <w:p w14:paraId="0037BCA7" w14:textId="77777777" w:rsidR="00424411" w:rsidRPr="002350DD" w:rsidRDefault="00424411" w:rsidP="00FB20BF">
            <w:pPr>
              <w:tabs>
                <w:tab w:val="left" w:pos="360"/>
              </w:tabs>
              <w:spacing w:before="60"/>
              <w:ind w:left="357" w:hanging="357"/>
              <w:jc w:val="both"/>
              <w:rPr>
                <w:rFonts w:cs="Arial"/>
                <w:lang w:val="de-DE"/>
              </w:rPr>
            </w:pPr>
            <w:r w:rsidRPr="00FB20BF">
              <w:rPr>
                <w:rFonts w:cs="Arial"/>
                <w:lang w:val="de-DE"/>
              </w:rPr>
              <w:fldChar w:fldCharType="begin">
                <w:ffData>
                  <w:name w:val="Kontrollkästchen19"/>
                  <w:enabled/>
                  <w:calcOnExit w:val="0"/>
                  <w:checkBox>
                    <w:sizeAuto/>
                    <w:default w:val="0"/>
                  </w:checkBox>
                </w:ffData>
              </w:fldChar>
            </w:r>
            <w:r w:rsidRPr="00FB20BF">
              <w:rPr>
                <w:rFonts w:cs="Arial"/>
                <w:lang w:val="de-DE"/>
              </w:rPr>
              <w:instrText xml:space="preserve"> FORMCHECKBOX </w:instrText>
            </w:r>
            <w:r w:rsidR="000B25EC">
              <w:rPr>
                <w:rFonts w:cs="Arial"/>
                <w:lang w:val="de-DE"/>
              </w:rPr>
            </w:r>
            <w:r w:rsidR="000B25EC">
              <w:rPr>
                <w:rFonts w:cs="Arial"/>
                <w:lang w:val="de-DE"/>
              </w:rPr>
              <w:fldChar w:fldCharType="separate"/>
            </w:r>
            <w:r w:rsidRPr="00FB20BF">
              <w:rPr>
                <w:rFonts w:cs="Arial"/>
                <w:lang w:val="de-DE"/>
              </w:rPr>
              <w:fldChar w:fldCharType="end"/>
            </w:r>
            <w:r w:rsidRPr="00FB20BF">
              <w:rPr>
                <w:rFonts w:cs="Arial"/>
                <w:lang w:val="de-DE"/>
              </w:rPr>
              <w:tab/>
              <w:t>nie bei einer öffentlichen Verwaltung abgesetzt oder des Amtes enthoben worden zu sein und nie die Stelle verloren zu haben, weil sie/er gefälschte Unterlagen oder Unterlagen mit nicht behebbaren Mängeln vorgelegt hat.</w:t>
            </w:r>
          </w:p>
        </w:tc>
      </w:tr>
      <w:tr w:rsidR="00424411" w:rsidRPr="004D013E" w14:paraId="54AB840E" w14:textId="77777777" w:rsidTr="00FB20BF">
        <w:tc>
          <w:tcPr>
            <w:tcW w:w="10523" w:type="dxa"/>
            <w:shd w:val="clear" w:color="auto" w:fill="auto"/>
          </w:tcPr>
          <w:p w14:paraId="26423301" w14:textId="77777777" w:rsidR="00424411" w:rsidRPr="002350DD" w:rsidRDefault="00424411" w:rsidP="00FB20BF">
            <w:pPr>
              <w:tabs>
                <w:tab w:val="left" w:pos="360"/>
              </w:tabs>
              <w:spacing w:before="60" w:after="60"/>
              <w:ind w:left="357" w:hanging="357"/>
              <w:jc w:val="both"/>
              <w:rPr>
                <w:rFonts w:cs="Arial"/>
                <w:lang w:val="de-DE"/>
              </w:rPr>
            </w:pPr>
            <w:r w:rsidRPr="00FB20BF">
              <w:rPr>
                <w:rFonts w:cs="Arial"/>
                <w:lang w:val="de-DE"/>
              </w:rPr>
              <w:fldChar w:fldCharType="begin">
                <w:ffData>
                  <w:name w:val="Kontrollkästchen19"/>
                  <w:enabled/>
                  <w:calcOnExit w:val="0"/>
                  <w:checkBox>
                    <w:sizeAuto/>
                    <w:default w:val="0"/>
                  </w:checkBox>
                </w:ffData>
              </w:fldChar>
            </w:r>
            <w:r w:rsidRPr="00FB20BF">
              <w:rPr>
                <w:rFonts w:cs="Arial"/>
                <w:lang w:val="de-DE"/>
              </w:rPr>
              <w:instrText xml:space="preserve"> FORMCHECKBOX </w:instrText>
            </w:r>
            <w:r w:rsidR="000B25EC">
              <w:rPr>
                <w:rFonts w:cs="Arial"/>
                <w:lang w:val="de-DE"/>
              </w:rPr>
            </w:r>
            <w:r w:rsidR="000B25EC">
              <w:rPr>
                <w:rFonts w:cs="Arial"/>
                <w:lang w:val="de-DE"/>
              </w:rPr>
              <w:fldChar w:fldCharType="separate"/>
            </w:r>
            <w:r w:rsidRPr="00FB20BF">
              <w:rPr>
                <w:rFonts w:cs="Arial"/>
                <w:lang w:val="de-DE"/>
              </w:rPr>
              <w:fldChar w:fldCharType="end"/>
            </w:r>
            <w:r w:rsidRPr="00FB20BF">
              <w:rPr>
                <w:rFonts w:cs="Arial"/>
                <w:lang w:val="de-DE"/>
              </w:rPr>
              <w:tab/>
              <w:t>zur ständigen und uneingeschränkten Ausübung der Aufgaben körperlich und geistig geeignet zu sein</w:t>
            </w:r>
            <w:r w:rsidRPr="00FB20BF">
              <w:rPr>
                <w:lang w:val="de-DE"/>
              </w:rPr>
              <w:t>.</w:t>
            </w:r>
          </w:p>
        </w:tc>
      </w:tr>
    </w:tbl>
    <w:p w14:paraId="52F5ECFE" w14:textId="77777777" w:rsidR="00A95943" w:rsidRPr="002350DD" w:rsidRDefault="00A95943">
      <w:pPr>
        <w:rPr>
          <w:lang w:val="de-DE"/>
        </w:rPr>
      </w:pPr>
    </w:p>
    <w:p w14:paraId="3F91B94B" w14:textId="77777777" w:rsidR="00A95943" w:rsidRPr="002350DD" w:rsidRDefault="00A95943">
      <w:pPr>
        <w:rPr>
          <w:lang w:val="de-DE"/>
        </w:rPr>
      </w:pPr>
    </w:p>
    <w:tbl>
      <w:tblPr>
        <w:tblW w:w="105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48"/>
        <w:gridCol w:w="3973"/>
        <w:gridCol w:w="3515"/>
        <w:gridCol w:w="985"/>
        <w:gridCol w:w="1402"/>
        <w:gridCol w:w="25"/>
      </w:tblGrid>
      <w:tr w:rsidR="00424411" w:rsidRPr="004D013E" w14:paraId="0DE046A8" w14:textId="77777777" w:rsidTr="00FB20BF">
        <w:trPr>
          <w:gridAfter w:val="1"/>
          <w:wAfter w:w="25" w:type="dxa"/>
        </w:trPr>
        <w:tc>
          <w:tcPr>
            <w:tcW w:w="10523" w:type="dxa"/>
            <w:gridSpan w:val="5"/>
            <w:shd w:val="clear" w:color="auto" w:fill="auto"/>
          </w:tcPr>
          <w:p w14:paraId="547E5719" w14:textId="77777777" w:rsidR="00424411" w:rsidRPr="00FB20BF" w:rsidRDefault="00424411" w:rsidP="00FB20BF">
            <w:pPr>
              <w:tabs>
                <w:tab w:val="left" w:pos="360"/>
              </w:tabs>
              <w:spacing w:before="60" w:after="60"/>
              <w:ind w:left="357" w:hanging="357"/>
              <w:jc w:val="both"/>
              <w:rPr>
                <w:rFonts w:cs="Arial"/>
                <w:lang w:val="de-DE"/>
              </w:rPr>
            </w:pPr>
            <w:r w:rsidRPr="00FB20BF">
              <w:rPr>
                <w:rFonts w:cs="Arial"/>
                <w:lang w:val="de-DE"/>
              </w:rPr>
              <w:fldChar w:fldCharType="begin">
                <w:ffData>
                  <w:name w:val="Kontrollkästchen19"/>
                  <w:enabled/>
                  <w:calcOnExit w:val="0"/>
                  <w:checkBox>
                    <w:sizeAuto/>
                    <w:default w:val="0"/>
                  </w:checkBox>
                </w:ffData>
              </w:fldChar>
            </w:r>
            <w:r w:rsidRPr="00FB20BF">
              <w:rPr>
                <w:rFonts w:cs="Arial"/>
                <w:lang w:val="de-DE"/>
              </w:rPr>
              <w:instrText xml:space="preserve"> FORMCHECKBOX </w:instrText>
            </w:r>
            <w:r w:rsidR="000B25EC">
              <w:rPr>
                <w:rFonts w:cs="Arial"/>
                <w:lang w:val="de-DE"/>
              </w:rPr>
            </w:r>
            <w:r w:rsidR="000B25EC">
              <w:rPr>
                <w:rFonts w:cs="Arial"/>
                <w:lang w:val="de-DE"/>
              </w:rPr>
              <w:fldChar w:fldCharType="separate"/>
            </w:r>
            <w:r w:rsidRPr="00FB20BF">
              <w:rPr>
                <w:rFonts w:cs="Arial"/>
                <w:lang w:val="de-DE"/>
              </w:rPr>
              <w:fldChar w:fldCharType="end"/>
            </w:r>
            <w:r w:rsidRPr="00FB20BF">
              <w:rPr>
                <w:rFonts w:cs="Arial"/>
                <w:lang w:val="de-DE"/>
              </w:rPr>
              <w:tab/>
              <w:t xml:space="preserve">folgenden Studien- bzw. Berufstitel zu besitzen, der in der </w:t>
            </w:r>
            <w:r w:rsidR="00A95943" w:rsidRPr="00FB20BF">
              <w:rPr>
                <w:rFonts w:cs="Arial"/>
                <w:lang w:val="de-DE"/>
              </w:rPr>
              <w:t>Ausschreibung</w:t>
            </w:r>
            <w:r w:rsidRPr="00FB20BF">
              <w:rPr>
                <w:rFonts w:cs="Arial"/>
                <w:lang w:val="de-DE"/>
              </w:rPr>
              <w:t xml:space="preserve"> vorgesehen ist:</w:t>
            </w:r>
          </w:p>
        </w:tc>
      </w:tr>
      <w:tr w:rsidR="00FD6334" w:rsidRPr="00FB20BF" w14:paraId="4349F9E9" w14:textId="77777777" w:rsidTr="00FB20BF">
        <w:tc>
          <w:tcPr>
            <w:tcW w:w="648" w:type="dxa"/>
            <w:vMerge w:val="restart"/>
            <w:shd w:val="clear" w:color="auto" w:fill="E0E0E0"/>
            <w:textDirection w:val="btLr"/>
          </w:tcPr>
          <w:p w14:paraId="70035612" w14:textId="77777777" w:rsidR="00FD6334" w:rsidRPr="00FB20BF" w:rsidRDefault="00FD6334" w:rsidP="00FB20BF">
            <w:pPr>
              <w:spacing w:before="60" w:line="60" w:lineRule="atLeast"/>
              <w:ind w:left="-227" w:right="-227"/>
              <w:jc w:val="center"/>
              <w:rPr>
                <w:rFonts w:cs="Arial"/>
                <w:b/>
              </w:rPr>
            </w:pPr>
            <w:r w:rsidRPr="00FB20BF">
              <w:rPr>
                <w:rFonts w:cs="Arial"/>
                <w:b/>
                <w:lang w:val="de-DE"/>
              </w:rPr>
              <w:t>OBER</w:t>
            </w:r>
            <w:r w:rsidR="00DD0874" w:rsidRPr="00FB20BF">
              <w:rPr>
                <w:rFonts w:cs="Arial"/>
                <w:b/>
                <w:lang w:val="de-DE"/>
              </w:rPr>
              <w:t>SCHULE</w:t>
            </w:r>
            <w:r w:rsidR="00DD0874" w:rsidRPr="00FB20BF">
              <w:rPr>
                <w:rFonts w:cs="Arial"/>
                <w:b/>
                <w:lang w:val="de-DE"/>
              </w:rPr>
              <w:br/>
              <w:t>SCUOLA SUPERIORE</w:t>
            </w:r>
          </w:p>
        </w:tc>
        <w:tc>
          <w:tcPr>
            <w:tcW w:w="3973" w:type="dxa"/>
            <w:shd w:val="clear" w:color="auto" w:fill="auto"/>
            <w:vAlign w:val="center"/>
          </w:tcPr>
          <w:p w14:paraId="4B09F5D6" w14:textId="77777777" w:rsidR="00FD6334" w:rsidRPr="00FB20BF" w:rsidRDefault="00EF3DD6" w:rsidP="00FB20BF">
            <w:pPr>
              <w:spacing w:before="60"/>
              <w:rPr>
                <w:rFonts w:cs="Arial"/>
                <w:b/>
                <w:lang w:val="it-IT"/>
              </w:rPr>
            </w:pPr>
            <w:r w:rsidRPr="00FB20BF">
              <w:rPr>
                <w:rFonts w:cs="Arial"/>
                <w:b/>
                <w:lang w:val="it-IT"/>
              </w:rPr>
              <w:t xml:space="preserve">Höhere Sekundarschule / </w:t>
            </w:r>
            <w:r w:rsidR="00FD6334" w:rsidRPr="00FB20BF">
              <w:rPr>
                <w:rFonts w:cs="Arial"/>
                <w:b/>
                <w:lang w:val="it-IT"/>
              </w:rPr>
              <w:t>Obersch</w:t>
            </w:r>
            <w:r w:rsidRPr="00FB20BF">
              <w:rPr>
                <w:rFonts w:cs="Arial"/>
                <w:b/>
                <w:lang w:val="it-IT"/>
              </w:rPr>
              <w:t xml:space="preserve">ule </w:t>
            </w:r>
            <w:r w:rsidR="00DD0874" w:rsidRPr="00FB20BF">
              <w:rPr>
                <w:rFonts w:cs="Arial"/>
                <w:b/>
                <w:lang w:val="it-IT"/>
              </w:rPr>
              <w:t>(Matura)</w:t>
            </w:r>
          </w:p>
          <w:p w14:paraId="5828F1FA" w14:textId="77777777" w:rsidR="00FD6334" w:rsidRPr="00FB20BF" w:rsidRDefault="00FD6334" w:rsidP="00FB20BF">
            <w:pPr>
              <w:spacing w:after="120"/>
              <w:rPr>
                <w:rFonts w:cs="Arial"/>
                <w:b/>
                <w:lang w:val="it-IT"/>
              </w:rPr>
            </w:pPr>
          </w:p>
        </w:tc>
        <w:tc>
          <w:tcPr>
            <w:tcW w:w="3515" w:type="dxa"/>
            <w:shd w:val="clear" w:color="auto" w:fill="auto"/>
            <w:vAlign w:val="center"/>
          </w:tcPr>
          <w:p w14:paraId="35D7D87D" w14:textId="77777777" w:rsidR="00FD6334" w:rsidRPr="00FB20BF" w:rsidRDefault="00FD6334" w:rsidP="00FB20BF">
            <w:pPr>
              <w:spacing w:before="60"/>
              <w:rPr>
                <w:rFonts w:cs="Arial"/>
                <w:b/>
                <w:lang w:val="de-DE"/>
              </w:rPr>
            </w:pPr>
            <w:r w:rsidRPr="00FB20BF">
              <w:rPr>
                <w:rFonts w:cs="Arial"/>
                <w:b/>
                <w:lang w:val="de-DE"/>
              </w:rPr>
              <w:t>Ausgestellt von (Schule samt Anschrift)</w:t>
            </w:r>
            <w:r w:rsidRPr="00FB20BF">
              <w:rPr>
                <w:rFonts w:cs="Arial"/>
                <w:b/>
                <w:lang w:val="de-DE"/>
              </w:rPr>
              <w:br/>
            </w:r>
          </w:p>
        </w:tc>
        <w:tc>
          <w:tcPr>
            <w:tcW w:w="985" w:type="dxa"/>
            <w:shd w:val="clear" w:color="auto" w:fill="auto"/>
            <w:vAlign w:val="center"/>
          </w:tcPr>
          <w:p w14:paraId="349916FE" w14:textId="77777777" w:rsidR="00FD6334" w:rsidRPr="00FB20BF" w:rsidRDefault="00FD6334" w:rsidP="00FB20BF">
            <w:pPr>
              <w:spacing w:before="60"/>
              <w:rPr>
                <w:rFonts w:cs="Arial"/>
                <w:b/>
                <w:lang w:val="de-DE"/>
              </w:rPr>
            </w:pPr>
            <w:r w:rsidRPr="00FB20BF">
              <w:rPr>
                <w:rFonts w:cs="Arial"/>
                <w:b/>
              </w:rPr>
              <w:t>Datum</w:t>
            </w:r>
            <w:r w:rsidRPr="00FB20BF">
              <w:rPr>
                <w:rFonts w:cs="Arial"/>
                <w:b/>
              </w:rPr>
              <w:br/>
            </w:r>
          </w:p>
        </w:tc>
        <w:tc>
          <w:tcPr>
            <w:tcW w:w="1427" w:type="dxa"/>
            <w:gridSpan w:val="2"/>
            <w:shd w:val="clear" w:color="auto" w:fill="auto"/>
            <w:vAlign w:val="center"/>
          </w:tcPr>
          <w:p w14:paraId="7013D11B" w14:textId="77777777" w:rsidR="00FD6334" w:rsidRPr="00FB20BF" w:rsidRDefault="00FD6334" w:rsidP="00FB20BF">
            <w:pPr>
              <w:spacing w:before="60"/>
              <w:ind w:left="-49"/>
              <w:rPr>
                <w:rFonts w:cs="Arial"/>
                <w:b/>
                <w:lang w:val="de-DE"/>
              </w:rPr>
            </w:pPr>
            <w:r w:rsidRPr="00FB20BF">
              <w:rPr>
                <w:rFonts w:cs="Arial"/>
                <w:b/>
              </w:rPr>
              <w:t>Note / Bewertung</w:t>
            </w:r>
            <w:r w:rsidRPr="00FB20BF">
              <w:rPr>
                <w:rFonts w:cs="Arial"/>
                <w:b/>
              </w:rPr>
              <w:br/>
            </w:r>
          </w:p>
        </w:tc>
      </w:tr>
      <w:tr w:rsidR="00FD6334" w:rsidRPr="00FB20BF" w14:paraId="26643E9E" w14:textId="77777777" w:rsidTr="00FB20BF">
        <w:tc>
          <w:tcPr>
            <w:tcW w:w="648" w:type="dxa"/>
            <w:vMerge/>
            <w:shd w:val="clear" w:color="auto" w:fill="E0E0E0"/>
          </w:tcPr>
          <w:p w14:paraId="0805384A" w14:textId="77777777" w:rsidR="00FD6334" w:rsidRPr="00FB20BF" w:rsidRDefault="00FD6334" w:rsidP="00FB20BF">
            <w:pPr>
              <w:spacing w:line="60" w:lineRule="atLeast"/>
              <w:ind w:left="-227" w:right="-227"/>
              <w:jc w:val="center"/>
              <w:rPr>
                <w:rFonts w:cs="Arial"/>
              </w:rPr>
            </w:pPr>
          </w:p>
        </w:tc>
        <w:tc>
          <w:tcPr>
            <w:tcW w:w="3973" w:type="dxa"/>
            <w:shd w:val="clear" w:color="auto" w:fill="auto"/>
          </w:tcPr>
          <w:p w14:paraId="4B4D1DCA" w14:textId="77777777" w:rsidR="00FD6334" w:rsidRPr="00FB20BF" w:rsidRDefault="00FD6334" w:rsidP="00FB20BF">
            <w:pPr>
              <w:spacing w:before="120" w:line="300" w:lineRule="exact"/>
              <w:ind w:left="-57"/>
              <w:jc w:val="both"/>
              <w:rPr>
                <w:rFonts w:cs="Arial"/>
              </w:rPr>
            </w:pPr>
            <w:r w:rsidRPr="00FB20BF">
              <w:rPr>
                <w:rFonts w:cs="Arial"/>
              </w:rPr>
              <w:t>……………………………………………………………...</w:t>
            </w:r>
          </w:p>
          <w:p w14:paraId="687C9CFB" w14:textId="77777777" w:rsidR="00FD6334" w:rsidRPr="00FB20BF" w:rsidRDefault="00FD6334" w:rsidP="00FB20BF">
            <w:pPr>
              <w:spacing w:line="300" w:lineRule="exact"/>
              <w:ind w:left="-57"/>
              <w:jc w:val="both"/>
              <w:rPr>
                <w:rFonts w:cs="Arial"/>
              </w:rPr>
            </w:pPr>
            <w:r w:rsidRPr="00FB20BF">
              <w:rPr>
                <w:rFonts w:cs="Arial"/>
              </w:rPr>
              <w:t>……………………………………………………………...</w:t>
            </w:r>
          </w:p>
        </w:tc>
        <w:tc>
          <w:tcPr>
            <w:tcW w:w="3515" w:type="dxa"/>
            <w:shd w:val="clear" w:color="auto" w:fill="auto"/>
          </w:tcPr>
          <w:p w14:paraId="0F9F37C8" w14:textId="77777777" w:rsidR="00FD6334" w:rsidRPr="00FB20BF" w:rsidRDefault="00FD6334" w:rsidP="00FB20BF">
            <w:pPr>
              <w:spacing w:before="120" w:line="300" w:lineRule="exact"/>
              <w:ind w:left="-57"/>
              <w:jc w:val="both"/>
              <w:rPr>
                <w:rFonts w:cs="Arial"/>
              </w:rPr>
            </w:pPr>
            <w:r w:rsidRPr="00FB20BF">
              <w:rPr>
                <w:rFonts w:cs="Arial"/>
              </w:rPr>
              <w:t>……………………………………………………...</w:t>
            </w:r>
          </w:p>
          <w:p w14:paraId="6A2BAB07" w14:textId="77777777" w:rsidR="00FD6334" w:rsidRPr="00FB20BF" w:rsidRDefault="00FD6334" w:rsidP="00FB20BF">
            <w:pPr>
              <w:spacing w:line="300" w:lineRule="exact"/>
              <w:ind w:left="-57"/>
              <w:jc w:val="both"/>
              <w:rPr>
                <w:rFonts w:cs="Arial"/>
              </w:rPr>
            </w:pPr>
            <w:r w:rsidRPr="00FB20BF">
              <w:rPr>
                <w:rFonts w:cs="Arial"/>
              </w:rPr>
              <w:t>……………………………………………………...</w:t>
            </w:r>
          </w:p>
        </w:tc>
        <w:tc>
          <w:tcPr>
            <w:tcW w:w="985" w:type="dxa"/>
            <w:shd w:val="clear" w:color="auto" w:fill="auto"/>
          </w:tcPr>
          <w:p w14:paraId="284D0E4D" w14:textId="77777777" w:rsidR="00FD6334" w:rsidRPr="00FB20BF" w:rsidRDefault="00B7309B" w:rsidP="00FB20BF">
            <w:pPr>
              <w:spacing w:before="120" w:line="300" w:lineRule="exact"/>
              <w:ind w:left="-57"/>
              <w:jc w:val="both"/>
              <w:rPr>
                <w:rFonts w:cs="Arial"/>
              </w:rPr>
            </w:pPr>
            <w:r w:rsidRPr="00FB20BF">
              <w:rPr>
                <w:rFonts w:cs="Arial"/>
              </w:rPr>
              <w:t>……………</w:t>
            </w:r>
          </w:p>
          <w:p w14:paraId="2F2A62E3" w14:textId="77777777" w:rsidR="00FD6334" w:rsidRPr="00FB20BF" w:rsidRDefault="00FD6334" w:rsidP="00FB20BF">
            <w:pPr>
              <w:spacing w:line="300" w:lineRule="exact"/>
              <w:ind w:left="-57"/>
              <w:jc w:val="both"/>
              <w:rPr>
                <w:rFonts w:cs="Arial"/>
              </w:rPr>
            </w:pPr>
            <w:r w:rsidRPr="00FB20BF">
              <w:rPr>
                <w:rFonts w:cs="Arial"/>
              </w:rPr>
              <w:t>……………</w:t>
            </w:r>
          </w:p>
        </w:tc>
        <w:tc>
          <w:tcPr>
            <w:tcW w:w="1427" w:type="dxa"/>
            <w:gridSpan w:val="2"/>
            <w:shd w:val="clear" w:color="auto" w:fill="auto"/>
          </w:tcPr>
          <w:p w14:paraId="082059D0" w14:textId="77777777" w:rsidR="00FD6334" w:rsidRPr="00FB20BF" w:rsidRDefault="00B7309B" w:rsidP="00FB20BF">
            <w:pPr>
              <w:spacing w:before="120" w:line="300" w:lineRule="exact"/>
              <w:ind w:left="-57"/>
              <w:jc w:val="both"/>
              <w:rPr>
                <w:rFonts w:cs="Arial"/>
              </w:rPr>
            </w:pPr>
            <w:r w:rsidRPr="00FB20BF">
              <w:rPr>
                <w:rFonts w:cs="Arial"/>
              </w:rPr>
              <w:t>…………………..</w:t>
            </w:r>
          </w:p>
          <w:p w14:paraId="5C222EA4" w14:textId="77777777" w:rsidR="00FD6334" w:rsidRPr="00FB20BF" w:rsidRDefault="00FD6334" w:rsidP="00FB20BF">
            <w:pPr>
              <w:spacing w:line="300" w:lineRule="exact"/>
              <w:ind w:left="-57"/>
              <w:jc w:val="both"/>
              <w:rPr>
                <w:rFonts w:cs="Arial"/>
              </w:rPr>
            </w:pPr>
            <w:r w:rsidRPr="00FB20BF">
              <w:rPr>
                <w:rFonts w:cs="Arial"/>
              </w:rPr>
              <w:t>………………….</w:t>
            </w:r>
            <w:r w:rsidR="00B7309B" w:rsidRPr="00FB20BF">
              <w:rPr>
                <w:rFonts w:cs="Arial"/>
              </w:rPr>
              <w:t>..</w:t>
            </w:r>
          </w:p>
        </w:tc>
      </w:tr>
      <w:tr w:rsidR="00424411" w:rsidRPr="00FB20BF" w14:paraId="2ECF4D45" w14:textId="77777777" w:rsidTr="00FB20BF">
        <w:trPr>
          <w:cantSplit/>
          <w:trHeight w:val="1134"/>
        </w:trPr>
        <w:tc>
          <w:tcPr>
            <w:tcW w:w="648" w:type="dxa"/>
            <w:vMerge/>
            <w:shd w:val="clear" w:color="auto" w:fill="E0E0E0"/>
            <w:textDirection w:val="btLr"/>
          </w:tcPr>
          <w:p w14:paraId="6EC30298" w14:textId="77777777" w:rsidR="00424411" w:rsidRPr="00FB20BF" w:rsidRDefault="00424411" w:rsidP="00FB20BF">
            <w:pPr>
              <w:spacing w:line="60" w:lineRule="atLeast"/>
              <w:ind w:left="-227" w:right="-227"/>
              <w:jc w:val="center"/>
              <w:rPr>
                <w:rFonts w:cs="Arial"/>
              </w:rPr>
            </w:pPr>
          </w:p>
        </w:tc>
        <w:tc>
          <w:tcPr>
            <w:tcW w:w="9900" w:type="dxa"/>
            <w:gridSpan w:val="5"/>
            <w:shd w:val="clear" w:color="auto" w:fill="auto"/>
          </w:tcPr>
          <w:p w14:paraId="4A478132" w14:textId="77777777" w:rsidR="00424411" w:rsidRPr="00FB20BF" w:rsidRDefault="00424411" w:rsidP="00FB20BF">
            <w:pPr>
              <w:tabs>
                <w:tab w:val="left" w:pos="180"/>
                <w:tab w:val="left" w:pos="284"/>
                <w:tab w:val="left" w:pos="1620"/>
                <w:tab w:val="left" w:pos="2340"/>
              </w:tabs>
              <w:spacing w:before="60"/>
              <w:ind w:left="-57"/>
              <w:jc w:val="both"/>
              <w:rPr>
                <w:rFonts w:cs="Arial"/>
                <w:spacing w:val="-4"/>
                <w:lang w:val="de-DE"/>
              </w:rPr>
            </w:pPr>
            <w:r w:rsidRPr="00FB20BF">
              <w:rPr>
                <w:rFonts w:cs="Arial"/>
                <w:spacing w:val="-4"/>
                <w:lang w:val="de-DE"/>
              </w:rPr>
              <w:t>Die Oberschule in fol</w:t>
            </w:r>
            <w:r w:rsidR="00795214" w:rsidRPr="00FB20BF">
              <w:rPr>
                <w:rFonts w:cs="Arial"/>
                <w:spacing w:val="-4"/>
                <w:lang w:val="de-DE"/>
              </w:rPr>
              <w:t>gender Unterrichtssprache bzw. i</w:t>
            </w:r>
            <w:r w:rsidRPr="00FB20BF">
              <w:rPr>
                <w:rFonts w:cs="Arial"/>
                <w:spacing w:val="-4"/>
                <w:lang w:val="de-DE"/>
              </w:rPr>
              <w:t xml:space="preserve">n einer ladinischen Ortschaft absolviert zu haben: </w:t>
            </w:r>
          </w:p>
          <w:p w14:paraId="34343E4C" w14:textId="77777777" w:rsidR="00424411" w:rsidRPr="00FB20BF" w:rsidRDefault="00424411" w:rsidP="00FB20BF">
            <w:pPr>
              <w:tabs>
                <w:tab w:val="left" w:pos="180"/>
                <w:tab w:val="left" w:pos="284"/>
                <w:tab w:val="left" w:pos="360"/>
                <w:tab w:val="left" w:pos="1620"/>
                <w:tab w:val="left" w:pos="2046"/>
              </w:tabs>
              <w:spacing w:before="120"/>
              <w:ind w:left="-57"/>
              <w:jc w:val="both"/>
              <w:rPr>
                <w:rFonts w:cs="Arial"/>
                <w:lang w:val="de-DE"/>
              </w:rPr>
            </w:pPr>
            <w:r w:rsidRPr="00FB20BF">
              <w:rPr>
                <w:rFonts w:cs="Arial"/>
              </w:rPr>
              <w:fldChar w:fldCharType="begin">
                <w:ffData>
                  <w:name w:val="Kontrollkästchen28"/>
                  <w:enabled/>
                  <w:calcOnExit w:val="0"/>
                  <w:checkBox>
                    <w:sizeAuto/>
                    <w:default w:val="0"/>
                  </w:checkBox>
                </w:ffData>
              </w:fldChar>
            </w:r>
            <w:r w:rsidRPr="00FB20BF">
              <w:rPr>
                <w:rFonts w:cs="Arial"/>
                <w:lang w:val="de-DE"/>
              </w:rPr>
              <w:instrText xml:space="preserve"> FORMCHECKBOX </w:instrText>
            </w:r>
            <w:r w:rsidR="000B25EC">
              <w:rPr>
                <w:rFonts w:cs="Arial"/>
              </w:rPr>
            </w:r>
            <w:r w:rsidR="000B25EC">
              <w:rPr>
                <w:rFonts w:cs="Arial"/>
              </w:rPr>
              <w:fldChar w:fldCharType="separate"/>
            </w:r>
            <w:r w:rsidRPr="00FB20BF">
              <w:rPr>
                <w:rFonts w:cs="Arial"/>
              </w:rPr>
              <w:fldChar w:fldCharType="end"/>
            </w:r>
            <w:r w:rsidRPr="00FB20BF">
              <w:rPr>
                <w:rFonts w:cs="Arial"/>
                <w:lang w:val="de-DE"/>
              </w:rPr>
              <w:tab/>
              <w:t>deutsch</w:t>
            </w:r>
            <w:r w:rsidRPr="00FB20BF">
              <w:rPr>
                <w:rFonts w:cs="Arial"/>
                <w:lang w:val="de-DE"/>
              </w:rPr>
              <w:tab/>
            </w:r>
          </w:p>
          <w:p w14:paraId="5346A8FF" w14:textId="77777777" w:rsidR="00424411" w:rsidRPr="00FB20BF" w:rsidRDefault="00424411" w:rsidP="00FB20BF">
            <w:pPr>
              <w:tabs>
                <w:tab w:val="left" w:pos="180"/>
                <w:tab w:val="left" w:pos="284"/>
                <w:tab w:val="left" w:pos="360"/>
                <w:tab w:val="left" w:pos="1620"/>
                <w:tab w:val="left" w:pos="2046"/>
              </w:tabs>
              <w:spacing w:before="120"/>
              <w:ind w:left="-57"/>
              <w:jc w:val="both"/>
              <w:rPr>
                <w:rFonts w:cs="Arial"/>
                <w:lang w:val="de-DE"/>
              </w:rPr>
            </w:pPr>
            <w:r w:rsidRPr="00FB20BF">
              <w:rPr>
                <w:rFonts w:cs="Arial"/>
              </w:rPr>
              <w:fldChar w:fldCharType="begin">
                <w:ffData>
                  <w:name w:val="Kontrollkästchen28"/>
                  <w:enabled/>
                  <w:calcOnExit w:val="0"/>
                  <w:checkBox>
                    <w:sizeAuto/>
                    <w:default w:val="0"/>
                  </w:checkBox>
                </w:ffData>
              </w:fldChar>
            </w:r>
            <w:r w:rsidRPr="00FB20BF">
              <w:rPr>
                <w:rFonts w:cs="Arial"/>
                <w:lang w:val="de-DE"/>
              </w:rPr>
              <w:instrText xml:space="preserve"> FORMCHECKBOX </w:instrText>
            </w:r>
            <w:r w:rsidR="000B25EC">
              <w:rPr>
                <w:rFonts w:cs="Arial"/>
              </w:rPr>
            </w:r>
            <w:r w:rsidR="000B25EC">
              <w:rPr>
                <w:rFonts w:cs="Arial"/>
              </w:rPr>
              <w:fldChar w:fldCharType="separate"/>
            </w:r>
            <w:r w:rsidRPr="00FB20BF">
              <w:rPr>
                <w:rFonts w:cs="Arial"/>
              </w:rPr>
              <w:fldChar w:fldCharType="end"/>
            </w:r>
            <w:r w:rsidRPr="00FB20BF">
              <w:rPr>
                <w:rFonts w:cs="Arial"/>
                <w:lang w:val="de-DE"/>
              </w:rPr>
              <w:tab/>
              <w:t>italienisch</w:t>
            </w:r>
          </w:p>
          <w:p w14:paraId="58CE321A" w14:textId="77777777" w:rsidR="00424411" w:rsidRPr="00FB20BF" w:rsidRDefault="00424411" w:rsidP="00FB20BF">
            <w:pPr>
              <w:tabs>
                <w:tab w:val="left" w:pos="180"/>
                <w:tab w:val="left" w:pos="284"/>
                <w:tab w:val="left" w:pos="360"/>
                <w:tab w:val="left" w:pos="1620"/>
                <w:tab w:val="left" w:pos="2046"/>
              </w:tabs>
              <w:spacing w:before="120"/>
              <w:ind w:left="-57"/>
              <w:jc w:val="both"/>
              <w:rPr>
                <w:rFonts w:cs="Arial"/>
                <w:lang w:val="de-DE"/>
              </w:rPr>
            </w:pPr>
            <w:r w:rsidRPr="00BB0479">
              <w:rPr>
                <w:rFonts w:cs="Arial"/>
              </w:rPr>
              <w:fldChar w:fldCharType="begin">
                <w:ffData>
                  <w:name w:val="Kontrollkästchen28"/>
                  <w:enabled/>
                  <w:calcOnExit w:val="0"/>
                  <w:checkBox>
                    <w:sizeAuto/>
                    <w:default w:val="0"/>
                  </w:checkBox>
                </w:ffData>
              </w:fldChar>
            </w:r>
            <w:r w:rsidRPr="00BB0479">
              <w:rPr>
                <w:rFonts w:cs="Arial"/>
                <w:lang w:val="de-DE"/>
              </w:rPr>
              <w:instrText xml:space="preserve"> FORMCHECKBOX </w:instrText>
            </w:r>
            <w:r w:rsidR="000B25EC">
              <w:rPr>
                <w:rFonts w:cs="Arial"/>
              </w:rPr>
            </w:r>
            <w:r w:rsidR="000B25EC">
              <w:rPr>
                <w:rFonts w:cs="Arial"/>
              </w:rPr>
              <w:fldChar w:fldCharType="separate"/>
            </w:r>
            <w:r w:rsidRPr="00BB0479">
              <w:rPr>
                <w:rFonts w:cs="Arial"/>
              </w:rPr>
              <w:fldChar w:fldCharType="end"/>
            </w:r>
            <w:r w:rsidRPr="00BB0479">
              <w:rPr>
                <w:rFonts w:cs="Arial"/>
                <w:lang w:val="de-DE"/>
              </w:rPr>
              <w:tab/>
              <w:t>in einer ladinischen Ortschaft</w:t>
            </w:r>
          </w:p>
          <w:p w14:paraId="7964E5C2" w14:textId="77777777" w:rsidR="00424411" w:rsidRPr="00FB20BF" w:rsidRDefault="00424411" w:rsidP="00FB20BF">
            <w:pPr>
              <w:tabs>
                <w:tab w:val="left" w:pos="180"/>
                <w:tab w:val="left" w:pos="284"/>
                <w:tab w:val="left" w:pos="675"/>
                <w:tab w:val="left" w:pos="2047"/>
                <w:tab w:val="left" w:pos="3375"/>
                <w:tab w:val="left" w:pos="3735"/>
              </w:tabs>
              <w:spacing w:before="120" w:after="120"/>
              <w:ind w:left="-57"/>
              <w:jc w:val="both"/>
              <w:rPr>
                <w:rFonts w:cs="Arial"/>
                <w:spacing w:val="-4"/>
                <w:lang w:val="it-IT"/>
              </w:rPr>
            </w:pPr>
            <w:r w:rsidRPr="00FB20BF">
              <w:rPr>
                <w:rFonts w:cs="Arial"/>
              </w:rPr>
              <w:fldChar w:fldCharType="begin">
                <w:ffData>
                  <w:name w:val="Kontrollkästchen28"/>
                  <w:enabled/>
                  <w:calcOnExit w:val="0"/>
                  <w:checkBox>
                    <w:sizeAuto/>
                    <w:default w:val="0"/>
                  </w:checkBox>
                </w:ffData>
              </w:fldChar>
            </w:r>
            <w:r w:rsidRPr="00FB20BF">
              <w:rPr>
                <w:rFonts w:cs="Arial"/>
                <w:lang w:val="de-DE"/>
              </w:rPr>
              <w:instrText xml:space="preserve"> FORMCHECKBOX </w:instrText>
            </w:r>
            <w:r w:rsidR="000B25EC">
              <w:rPr>
                <w:rFonts w:cs="Arial"/>
              </w:rPr>
            </w:r>
            <w:r w:rsidR="000B25EC">
              <w:rPr>
                <w:rFonts w:cs="Arial"/>
              </w:rPr>
              <w:fldChar w:fldCharType="separate"/>
            </w:r>
            <w:r w:rsidRPr="00FB20BF">
              <w:rPr>
                <w:rFonts w:cs="Arial"/>
              </w:rPr>
              <w:fldChar w:fldCharType="end"/>
            </w:r>
            <w:r w:rsidRPr="00FB20BF">
              <w:rPr>
                <w:rFonts w:cs="Arial"/>
                <w:lang w:val="de-DE"/>
              </w:rPr>
              <w:tab/>
              <w:t>andere Unterrichtssprache: _______________________</w:t>
            </w:r>
          </w:p>
        </w:tc>
      </w:tr>
    </w:tbl>
    <w:p w14:paraId="61D42B67" w14:textId="77777777" w:rsidR="00EB5C73" w:rsidRPr="00FF19DD" w:rsidRDefault="00EB5C73" w:rsidP="00731AFA">
      <w:pPr>
        <w:rPr>
          <w:rFonts w:cs="Arial"/>
          <w:lang w:val="de-DE"/>
        </w:rPr>
      </w:pPr>
    </w:p>
    <w:p w14:paraId="2391F85E" w14:textId="77777777" w:rsidR="00FD6334" w:rsidRPr="00FF19DD" w:rsidRDefault="00EB5C73" w:rsidP="00731AFA">
      <w:pPr>
        <w:rPr>
          <w:rFonts w:cs="Arial"/>
          <w:lang w:val="de-DE"/>
        </w:rPr>
      </w:pPr>
      <w:r w:rsidRPr="00FF19DD">
        <w:rPr>
          <w:rFonts w:cs="Arial"/>
          <w:lang w:val="de-DE"/>
        </w:rPr>
        <w:br w:type="page"/>
      </w:r>
    </w:p>
    <w:tbl>
      <w:tblPr>
        <w:tblW w:w="105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59"/>
        <w:gridCol w:w="2810"/>
        <w:gridCol w:w="1327"/>
        <w:gridCol w:w="3538"/>
        <w:gridCol w:w="963"/>
        <w:gridCol w:w="1326"/>
        <w:gridCol w:w="16"/>
      </w:tblGrid>
      <w:tr w:rsidR="00EB5C73" w:rsidRPr="00FB20BF" w14:paraId="08BED34A" w14:textId="77777777" w:rsidTr="00FB20BF">
        <w:tc>
          <w:tcPr>
            <w:tcW w:w="559" w:type="dxa"/>
            <w:vMerge w:val="restart"/>
            <w:shd w:val="clear" w:color="auto" w:fill="E0E0E0"/>
            <w:textDirection w:val="btLr"/>
          </w:tcPr>
          <w:p w14:paraId="31F201D8" w14:textId="77777777" w:rsidR="00EB5C73" w:rsidRPr="00FB20BF" w:rsidRDefault="00EB5C73" w:rsidP="00FB20BF">
            <w:pPr>
              <w:spacing w:before="120" w:line="60" w:lineRule="atLeast"/>
              <w:ind w:left="-227" w:right="-227"/>
              <w:jc w:val="center"/>
              <w:rPr>
                <w:rFonts w:cs="Arial"/>
                <w:b/>
                <w:lang w:val="de-DE"/>
              </w:rPr>
            </w:pPr>
            <w:r w:rsidRPr="00FB20BF">
              <w:rPr>
                <w:rFonts w:cs="Arial"/>
                <w:b/>
                <w:lang w:val="de-DE"/>
              </w:rPr>
              <w:lastRenderedPageBreak/>
              <w:t xml:space="preserve">HOCHSCHULABSCHLUSS (LAUREAT)  </w:t>
            </w:r>
          </w:p>
        </w:tc>
        <w:tc>
          <w:tcPr>
            <w:tcW w:w="2810" w:type="dxa"/>
            <w:shd w:val="clear" w:color="auto" w:fill="auto"/>
          </w:tcPr>
          <w:p w14:paraId="2C3D9130" w14:textId="77777777" w:rsidR="00EB5C73" w:rsidRPr="00FB20BF" w:rsidRDefault="00EB5C73" w:rsidP="00FB20BF">
            <w:pPr>
              <w:spacing w:before="60"/>
              <w:jc w:val="both"/>
              <w:rPr>
                <w:rFonts w:cs="Arial"/>
                <w:b/>
                <w:lang w:val="de-DE"/>
              </w:rPr>
            </w:pPr>
            <w:r w:rsidRPr="00FB20BF">
              <w:rPr>
                <w:rFonts w:cs="Arial"/>
                <w:b/>
                <w:lang w:val="de-DE"/>
              </w:rPr>
              <w:t>Hochschulabschluss</w:t>
            </w:r>
            <w:r w:rsidRPr="00FB20BF">
              <w:rPr>
                <w:rFonts w:cs="Arial"/>
                <w:b/>
                <w:lang w:val="de-DE"/>
              </w:rPr>
              <w:br/>
            </w:r>
          </w:p>
        </w:tc>
        <w:tc>
          <w:tcPr>
            <w:tcW w:w="1327" w:type="dxa"/>
            <w:shd w:val="clear" w:color="auto" w:fill="auto"/>
          </w:tcPr>
          <w:p w14:paraId="50F7B07C" w14:textId="77777777" w:rsidR="00EB5C73" w:rsidRPr="00FB20BF" w:rsidRDefault="00EB5C73" w:rsidP="00FB20BF">
            <w:pPr>
              <w:ind w:left="-80" w:right="-145"/>
              <w:rPr>
                <w:rFonts w:cs="Arial"/>
                <w:b/>
                <w:lang w:val="de-DE"/>
              </w:rPr>
            </w:pPr>
            <w:r w:rsidRPr="00FB20BF">
              <w:rPr>
                <w:rFonts w:cs="Arial"/>
                <w:b/>
                <w:lang w:val="de-DE"/>
              </w:rPr>
              <w:t>Laureat</w:t>
            </w:r>
            <w:r w:rsidR="0016011D" w:rsidRPr="00FB20BF">
              <w:rPr>
                <w:rFonts w:cs="Arial"/>
                <w:b/>
                <w:lang w:val="de-DE"/>
              </w:rPr>
              <w:t>s</w:t>
            </w:r>
            <w:r w:rsidR="00057D57" w:rsidRPr="00FB20BF">
              <w:rPr>
                <w:rFonts w:cs="Arial"/>
                <w:b/>
                <w:lang w:val="de-DE"/>
              </w:rPr>
              <w:t>-</w:t>
            </w:r>
            <w:r w:rsidRPr="00FB20BF">
              <w:rPr>
                <w:rFonts w:cs="Arial"/>
                <w:b/>
                <w:lang w:val="de-DE"/>
              </w:rPr>
              <w:t>klasse</w:t>
            </w:r>
          </w:p>
        </w:tc>
        <w:tc>
          <w:tcPr>
            <w:tcW w:w="3538" w:type="dxa"/>
            <w:shd w:val="clear" w:color="auto" w:fill="auto"/>
          </w:tcPr>
          <w:p w14:paraId="493A5AEA" w14:textId="77777777" w:rsidR="00EB5C73" w:rsidRPr="00FB20BF" w:rsidRDefault="00EB5C73" w:rsidP="00FB20BF">
            <w:pPr>
              <w:spacing w:before="60"/>
              <w:jc w:val="both"/>
              <w:rPr>
                <w:rFonts w:cs="Arial"/>
                <w:b/>
                <w:lang w:val="de-DE"/>
              </w:rPr>
            </w:pPr>
            <w:r w:rsidRPr="00FB20BF">
              <w:rPr>
                <w:rFonts w:cs="Arial"/>
                <w:b/>
                <w:lang w:val="de-DE"/>
              </w:rPr>
              <w:t>Ausgestellt von (Hochschule samt Anschrift)</w:t>
            </w:r>
            <w:r w:rsidRPr="00FB20BF">
              <w:rPr>
                <w:rFonts w:cs="Arial"/>
                <w:b/>
                <w:lang w:val="de-DE"/>
              </w:rPr>
              <w:br/>
            </w:r>
          </w:p>
        </w:tc>
        <w:tc>
          <w:tcPr>
            <w:tcW w:w="963" w:type="dxa"/>
            <w:shd w:val="clear" w:color="auto" w:fill="auto"/>
          </w:tcPr>
          <w:p w14:paraId="5EBEA2FD" w14:textId="77777777" w:rsidR="00EB5C73" w:rsidRPr="00FB20BF" w:rsidRDefault="00EB5C73" w:rsidP="00FB20BF">
            <w:pPr>
              <w:spacing w:before="60"/>
              <w:jc w:val="both"/>
              <w:rPr>
                <w:rFonts w:cs="Arial"/>
                <w:b/>
                <w:lang w:val="de-DE"/>
              </w:rPr>
            </w:pPr>
            <w:r w:rsidRPr="00FB20BF">
              <w:rPr>
                <w:rFonts w:cs="Arial"/>
                <w:b/>
              </w:rPr>
              <w:t>Datum</w:t>
            </w:r>
            <w:r w:rsidRPr="00FB20BF">
              <w:rPr>
                <w:rFonts w:cs="Arial"/>
                <w:b/>
              </w:rPr>
              <w:br/>
            </w:r>
          </w:p>
        </w:tc>
        <w:tc>
          <w:tcPr>
            <w:tcW w:w="1342" w:type="dxa"/>
            <w:gridSpan w:val="2"/>
            <w:shd w:val="clear" w:color="auto" w:fill="auto"/>
          </w:tcPr>
          <w:p w14:paraId="527FB7E6" w14:textId="77777777" w:rsidR="00EB5C73" w:rsidRPr="00FB20BF" w:rsidRDefault="00EB5C73" w:rsidP="00FB20BF">
            <w:pPr>
              <w:spacing w:before="60"/>
              <w:ind w:left="-54"/>
              <w:jc w:val="both"/>
              <w:rPr>
                <w:rFonts w:cs="Arial"/>
                <w:b/>
                <w:lang w:val="de-DE"/>
              </w:rPr>
            </w:pPr>
            <w:r w:rsidRPr="00FB20BF">
              <w:rPr>
                <w:rFonts w:cs="Arial"/>
                <w:b/>
              </w:rPr>
              <w:t>Note / Bewertung</w:t>
            </w:r>
            <w:r w:rsidRPr="00FB20BF">
              <w:rPr>
                <w:rFonts w:cs="Arial"/>
                <w:b/>
              </w:rPr>
              <w:br/>
            </w:r>
          </w:p>
        </w:tc>
      </w:tr>
      <w:tr w:rsidR="00EB5C73" w:rsidRPr="00FB20BF" w14:paraId="03678DFF" w14:textId="77777777" w:rsidTr="00FB20BF">
        <w:tc>
          <w:tcPr>
            <w:tcW w:w="559" w:type="dxa"/>
            <w:vMerge/>
            <w:shd w:val="clear" w:color="auto" w:fill="E0E0E0"/>
          </w:tcPr>
          <w:p w14:paraId="1BBC8478" w14:textId="77777777" w:rsidR="00EB5C73" w:rsidRPr="00FB20BF" w:rsidRDefault="00EB5C73" w:rsidP="00FB20BF">
            <w:pPr>
              <w:spacing w:line="60" w:lineRule="atLeast"/>
              <w:ind w:left="-227" w:right="-227"/>
              <w:jc w:val="center"/>
              <w:rPr>
                <w:rFonts w:cs="Arial"/>
              </w:rPr>
            </w:pPr>
          </w:p>
        </w:tc>
        <w:tc>
          <w:tcPr>
            <w:tcW w:w="2810" w:type="dxa"/>
            <w:shd w:val="clear" w:color="auto" w:fill="auto"/>
          </w:tcPr>
          <w:p w14:paraId="2A32A71E" w14:textId="77777777" w:rsidR="00EB5C73" w:rsidRPr="00FB20BF" w:rsidRDefault="00EB5C73" w:rsidP="00FB20BF">
            <w:pPr>
              <w:spacing w:before="120" w:line="300" w:lineRule="exact"/>
              <w:ind w:left="-57" w:right="-108"/>
              <w:jc w:val="both"/>
              <w:rPr>
                <w:rFonts w:cs="Arial"/>
              </w:rPr>
            </w:pPr>
            <w:r w:rsidRPr="00FB20BF">
              <w:rPr>
                <w:rFonts w:cs="Arial"/>
              </w:rPr>
              <w:t>…………….……………………………..……</w:t>
            </w:r>
          </w:p>
          <w:p w14:paraId="7441F439" w14:textId="77777777" w:rsidR="00EB5C73" w:rsidRPr="00FB20BF" w:rsidRDefault="00EB5C73" w:rsidP="00FB20BF">
            <w:pPr>
              <w:spacing w:before="60"/>
              <w:ind w:left="-57" w:right="-108"/>
              <w:jc w:val="both"/>
              <w:rPr>
                <w:rFonts w:cs="Arial"/>
                <w:b/>
                <w:lang w:val="de-DE"/>
              </w:rPr>
            </w:pPr>
            <w:r w:rsidRPr="00FB20BF">
              <w:rPr>
                <w:rFonts w:cs="Arial"/>
              </w:rPr>
              <w:t>………………………………………………...</w:t>
            </w:r>
          </w:p>
        </w:tc>
        <w:tc>
          <w:tcPr>
            <w:tcW w:w="1327" w:type="dxa"/>
            <w:shd w:val="clear" w:color="auto" w:fill="auto"/>
          </w:tcPr>
          <w:p w14:paraId="2143361B" w14:textId="77777777" w:rsidR="00EB5C73" w:rsidRPr="00FB20BF" w:rsidRDefault="00EB5C73" w:rsidP="00FB20BF">
            <w:pPr>
              <w:spacing w:before="120" w:line="300" w:lineRule="exact"/>
              <w:ind w:left="-57"/>
              <w:jc w:val="both"/>
              <w:rPr>
                <w:rFonts w:cs="Arial"/>
              </w:rPr>
            </w:pPr>
          </w:p>
          <w:p w14:paraId="2A7F65FA" w14:textId="77777777" w:rsidR="00EB5C73" w:rsidRPr="00FB20BF" w:rsidRDefault="00EB5C73" w:rsidP="00FB20BF">
            <w:pPr>
              <w:spacing w:before="60"/>
              <w:ind w:left="-57"/>
              <w:jc w:val="both"/>
              <w:rPr>
                <w:rFonts w:cs="Arial"/>
                <w:b/>
                <w:lang w:val="de-DE"/>
              </w:rPr>
            </w:pPr>
            <w:r w:rsidRPr="00FB20BF">
              <w:rPr>
                <w:rFonts w:cs="Arial"/>
              </w:rPr>
              <w:t>……….……</w:t>
            </w:r>
          </w:p>
        </w:tc>
        <w:tc>
          <w:tcPr>
            <w:tcW w:w="3538" w:type="dxa"/>
            <w:shd w:val="clear" w:color="auto" w:fill="auto"/>
          </w:tcPr>
          <w:p w14:paraId="7477FC30" w14:textId="77777777" w:rsidR="00EB5C73" w:rsidRPr="00FB20BF" w:rsidRDefault="00EB5C73" w:rsidP="00FB20BF">
            <w:pPr>
              <w:spacing w:before="120" w:line="300" w:lineRule="exact"/>
              <w:ind w:left="-57"/>
              <w:jc w:val="both"/>
              <w:rPr>
                <w:rFonts w:cs="Arial"/>
              </w:rPr>
            </w:pPr>
            <w:r w:rsidRPr="00FB20BF">
              <w:rPr>
                <w:rFonts w:cs="Arial"/>
              </w:rPr>
              <w:t>…………….………………………………………...</w:t>
            </w:r>
          </w:p>
          <w:p w14:paraId="3A12AB82" w14:textId="77777777" w:rsidR="00EB5C73" w:rsidRPr="00FB20BF" w:rsidRDefault="00EB5C73" w:rsidP="00FB20BF">
            <w:pPr>
              <w:spacing w:line="300" w:lineRule="exact"/>
              <w:ind w:left="-57"/>
              <w:jc w:val="both"/>
              <w:rPr>
                <w:rFonts w:cs="Arial"/>
              </w:rPr>
            </w:pPr>
            <w:r w:rsidRPr="00FB20BF">
              <w:rPr>
                <w:rFonts w:cs="Arial"/>
              </w:rPr>
              <w:t>……………………………………………………...</w:t>
            </w:r>
          </w:p>
        </w:tc>
        <w:tc>
          <w:tcPr>
            <w:tcW w:w="963" w:type="dxa"/>
            <w:shd w:val="clear" w:color="auto" w:fill="auto"/>
          </w:tcPr>
          <w:p w14:paraId="794A6D9E" w14:textId="77777777" w:rsidR="00EB5C73" w:rsidRPr="00FB20BF" w:rsidRDefault="00B7309B" w:rsidP="00FB20BF">
            <w:pPr>
              <w:spacing w:before="120" w:line="300" w:lineRule="exact"/>
              <w:ind w:left="-57"/>
              <w:jc w:val="both"/>
              <w:rPr>
                <w:rFonts w:cs="Arial"/>
              </w:rPr>
            </w:pPr>
            <w:r w:rsidRPr="00FB20BF">
              <w:rPr>
                <w:rFonts w:cs="Arial"/>
              </w:rPr>
              <w:t>……………</w:t>
            </w:r>
          </w:p>
          <w:p w14:paraId="375C4CF8" w14:textId="77777777" w:rsidR="00EB5C73" w:rsidRPr="00FB20BF" w:rsidRDefault="00EB5C73" w:rsidP="00FB20BF">
            <w:pPr>
              <w:spacing w:line="300" w:lineRule="exact"/>
              <w:ind w:left="-57"/>
              <w:jc w:val="both"/>
              <w:rPr>
                <w:rFonts w:cs="Arial"/>
              </w:rPr>
            </w:pPr>
            <w:r w:rsidRPr="00FB20BF">
              <w:rPr>
                <w:rFonts w:cs="Arial"/>
              </w:rPr>
              <w:t>……………</w:t>
            </w:r>
          </w:p>
        </w:tc>
        <w:tc>
          <w:tcPr>
            <w:tcW w:w="1342" w:type="dxa"/>
            <w:gridSpan w:val="2"/>
            <w:shd w:val="clear" w:color="auto" w:fill="auto"/>
          </w:tcPr>
          <w:p w14:paraId="6B01A89F" w14:textId="77777777" w:rsidR="00EB5C73" w:rsidRPr="00FB20BF" w:rsidRDefault="00B7309B" w:rsidP="00FB20BF">
            <w:pPr>
              <w:spacing w:before="120" w:line="300" w:lineRule="exact"/>
              <w:ind w:left="-57"/>
              <w:jc w:val="both"/>
              <w:rPr>
                <w:rFonts w:cs="Arial"/>
              </w:rPr>
            </w:pPr>
            <w:r w:rsidRPr="00FB20BF">
              <w:rPr>
                <w:rFonts w:cs="Arial"/>
              </w:rPr>
              <w:t>………………….</w:t>
            </w:r>
          </w:p>
          <w:p w14:paraId="39AED67F" w14:textId="77777777" w:rsidR="00EB5C73" w:rsidRPr="00FB20BF" w:rsidRDefault="00EB5C73" w:rsidP="00FB20BF">
            <w:pPr>
              <w:spacing w:line="300" w:lineRule="exact"/>
              <w:ind w:left="-57"/>
              <w:jc w:val="both"/>
              <w:rPr>
                <w:rFonts w:cs="Arial"/>
              </w:rPr>
            </w:pPr>
            <w:r w:rsidRPr="00FB20BF">
              <w:rPr>
                <w:rFonts w:cs="Arial"/>
              </w:rPr>
              <w:t>………………….</w:t>
            </w:r>
          </w:p>
        </w:tc>
      </w:tr>
      <w:tr w:rsidR="00424411" w:rsidRPr="004D013E" w14:paraId="57B17AD1" w14:textId="77777777" w:rsidTr="00FB20BF">
        <w:trPr>
          <w:cantSplit/>
          <w:trHeight w:val="662"/>
        </w:trPr>
        <w:tc>
          <w:tcPr>
            <w:tcW w:w="559" w:type="dxa"/>
            <w:vMerge/>
            <w:shd w:val="clear" w:color="auto" w:fill="E0E0E0"/>
            <w:textDirection w:val="btLr"/>
          </w:tcPr>
          <w:p w14:paraId="36BF2A88" w14:textId="77777777" w:rsidR="00424411" w:rsidRPr="00FB20BF" w:rsidRDefault="00424411" w:rsidP="00FB20BF">
            <w:pPr>
              <w:spacing w:line="60" w:lineRule="atLeast"/>
              <w:ind w:left="-227" w:right="-227"/>
              <w:jc w:val="center"/>
              <w:rPr>
                <w:rFonts w:cs="Arial"/>
              </w:rPr>
            </w:pPr>
          </w:p>
        </w:tc>
        <w:tc>
          <w:tcPr>
            <w:tcW w:w="9980" w:type="dxa"/>
            <w:gridSpan w:val="6"/>
            <w:shd w:val="clear" w:color="auto" w:fill="auto"/>
          </w:tcPr>
          <w:p w14:paraId="5ECF7467" w14:textId="77777777" w:rsidR="00424411" w:rsidRPr="002350DD" w:rsidRDefault="00424411" w:rsidP="00FB20BF">
            <w:pPr>
              <w:tabs>
                <w:tab w:val="left" w:pos="1685"/>
                <w:tab w:val="left" w:pos="3445"/>
              </w:tabs>
              <w:spacing w:before="60" w:after="60" w:line="240" w:lineRule="atLeast"/>
              <w:ind w:left="-57" w:right="-62"/>
              <w:rPr>
                <w:rFonts w:cs="Arial"/>
                <w:b/>
                <w:lang w:val="de-DE"/>
              </w:rPr>
            </w:pPr>
            <w:r w:rsidRPr="00FB20BF">
              <w:rPr>
                <w:rFonts w:cs="Arial"/>
                <w:spacing w:val="-8"/>
                <w:lang w:val="de-DE"/>
              </w:rPr>
              <w:t xml:space="preserve">gesetzliche Dauer des Studienganges: </w:t>
            </w:r>
            <w:r w:rsidRPr="00FB20BF">
              <w:rPr>
                <w:rFonts w:cs="Arial"/>
                <w:spacing w:val="-8"/>
                <w:lang w:val="de-DE"/>
              </w:rPr>
              <w:br/>
            </w:r>
            <w:r w:rsidRPr="00FB20BF">
              <w:rPr>
                <w:rFonts w:cs="Arial"/>
              </w:rPr>
              <w:fldChar w:fldCharType="begin">
                <w:ffData>
                  <w:name w:val="Kontrollkästchen28"/>
                  <w:enabled/>
                  <w:calcOnExit w:val="0"/>
                  <w:checkBox>
                    <w:sizeAuto/>
                    <w:default w:val="0"/>
                  </w:checkBox>
                </w:ffData>
              </w:fldChar>
            </w:r>
            <w:r w:rsidRPr="00FB20BF">
              <w:rPr>
                <w:rFonts w:cs="Arial"/>
                <w:lang w:val="de-DE"/>
              </w:rPr>
              <w:instrText xml:space="preserve"> FORMCHECKBOX </w:instrText>
            </w:r>
            <w:r w:rsidR="000B25EC">
              <w:rPr>
                <w:rFonts w:cs="Arial"/>
              </w:rPr>
            </w:r>
            <w:r w:rsidR="000B25EC">
              <w:rPr>
                <w:rFonts w:cs="Arial"/>
              </w:rPr>
              <w:fldChar w:fldCharType="separate"/>
            </w:r>
            <w:r w:rsidRPr="00FB20BF">
              <w:rPr>
                <w:rFonts w:cs="Arial"/>
              </w:rPr>
              <w:fldChar w:fldCharType="end"/>
            </w:r>
            <w:r w:rsidRPr="00FB20BF">
              <w:rPr>
                <w:rFonts w:cs="Arial"/>
                <w:lang w:val="de-DE"/>
              </w:rPr>
              <w:t xml:space="preserve"> 3 Jahre</w:t>
            </w:r>
            <w:r w:rsidRPr="00FB20BF">
              <w:rPr>
                <w:rFonts w:cs="Arial"/>
                <w:lang w:val="de-DE"/>
              </w:rPr>
              <w:tab/>
            </w:r>
            <w:r w:rsidRPr="00FB20BF">
              <w:rPr>
                <w:rFonts w:cs="Arial"/>
              </w:rPr>
              <w:fldChar w:fldCharType="begin">
                <w:ffData>
                  <w:name w:val="Kontrollkästchen28"/>
                  <w:enabled/>
                  <w:calcOnExit w:val="0"/>
                  <w:checkBox>
                    <w:sizeAuto/>
                    <w:default w:val="0"/>
                  </w:checkBox>
                </w:ffData>
              </w:fldChar>
            </w:r>
            <w:r w:rsidRPr="00FB20BF">
              <w:rPr>
                <w:rFonts w:cs="Arial"/>
                <w:lang w:val="de-DE"/>
              </w:rPr>
              <w:instrText xml:space="preserve"> FORMCHECKBOX </w:instrText>
            </w:r>
            <w:r w:rsidR="000B25EC">
              <w:rPr>
                <w:rFonts w:cs="Arial"/>
              </w:rPr>
            </w:r>
            <w:r w:rsidR="000B25EC">
              <w:rPr>
                <w:rFonts w:cs="Arial"/>
              </w:rPr>
              <w:fldChar w:fldCharType="separate"/>
            </w:r>
            <w:r w:rsidRPr="00FB20BF">
              <w:rPr>
                <w:rFonts w:cs="Arial"/>
              </w:rPr>
              <w:fldChar w:fldCharType="end"/>
            </w:r>
            <w:r w:rsidRPr="00FB20BF">
              <w:rPr>
                <w:rFonts w:cs="Arial"/>
                <w:lang w:val="de-DE"/>
              </w:rPr>
              <w:t xml:space="preserve"> 4 Jahre</w:t>
            </w:r>
            <w:r w:rsidRPr="00FB20BF">
              <w:rPr>
                <w:rFonts w:cs="Arial"/>
                <w:lang w:val="de-DE"/>
              </w:rPr>
              <w:tab/>
            </w:r>
            <w:r w:rsidRPr="00FB20BF">
              <w:rPr>
                <w:rFonts w:cs="Arial"/>
              </w:rPr>
              <w:fldChar w:fldCharType="begin">
                <w:ffData>
                  <w:name w:val="Kontrollkästchen28"/>
                  <w:enabled/>
                  <w:calcOnExit w:val="0"/>
                  <w:checkBox>
                    <w:sizeAuto/>
                    <w:default w:val="0"/>
                  </w:checkBox>
                </w:ffData>
              </w:fldChar>
            </w:r>
            <w:r w:rsidRPr="00FB20BF">
              <w:rPr>
                <w:rFonts w:cs="Arial"/>
                <w:lang w:val="de-DE"/>
              </w:rPr>
              <w:instrText xml:space="preserve"> FORMCHECKBOX </w:instrText>
            </w:r>
            <w:r w:rsidR="000B25EC">
              <w:rPr>
                <w:rFonts w:cs="Arial"/>
              </w:rPr>
            </w:r>
            <w:r w:rsidR="000B25EC">
              <w:rPr>
                <w:rFonts w:cs="Arial"/>
              </w:rPr>
              <w:fldChar w:fldCharType="separate"/>
            </w:r>
            <w:r w:rsidRPr="00FB20BF">
              <w:rPr>
                <w:rFonts w:cs="Arial"/>
              </w:rPr>
              <w:fldChar w:fldCharType="end"/>
            </w:r>
            <w:r w:rsidRPr="00FB20BF">
              <w:rPr>
                <w:rFonts w:cs="Arial"/>
                <w:lang w:val="de-DE"/>
              </w:rPr>
              <w:t xml:space="preserve"> 5 Jahre</w:t>
            </w:r>
          </w:p>
        </w:tc>
      </w:tr>
      <w:tr w:rsidR="00424411" w:rsidRPr="00FB20BF" w14:paraId="245AA298" w14:textId="77777777" w:rsidTr="00FB20BF">
        <w:trPr>
          <w:cantSplit/>
          <w:trHeight w:val="302"/>
        </w:trPr>
        <w:tc>
          <w:tcPr>
            <w:tcW w:w="559" w:type="dxa"/>
            <w:vMerge/>
            <w:shd w:val="clear" w:color="auto" w:fill="E0E0E0"/>
            <w:textDirection w:val="btLr"/>
          </w:tcPr>
          <w:p w14:paraId="4EC1973D" w14:textId="77777777" w:rsidR="00424411" w:rsidRPr="002350DD" w:rsidRDefault="00424411" w:rsidP="00FB20BF">
            <w:pPr>
              <w:spacing w:line="60" w:lineRule="atLeast"/>
              <w:ind w:left="-227" w:right="-227"/>
              <w:jc w:val="center"/>
              <w:rPr>
                <w:rFonts w:cs="Arial"/>
                <w:lang w:val="de-DE"/>
              </w:rPr>
            </w:pPr>
          </w:p>
        </w:tc>
        <w:tc>
          <w:tcPr>
            <w:tcW w:w="9980" w:type="dxa"/>
            <w:gridSpan w:val="6"/>
            <w:shd w:val="clear" w:color="auto" w:fill="auto"/>
          </w:tcPr>
          <w:p w14:paraId="73D3EDE7" w14:textId="77777777" w:rsidR="00424411" w:rsidRPr="00FB20BF" w:rsidRDefault="00424411" w:rsidP="00FB20BF">
            <w:pPr>
              <w:spacing w:before="60" w:line="240" w:lineRule="atLeast"/>
              <w:ind w:left="128"/>
              <w:rPr>
                <w:rFonts w:cs="Arial"/>
                <w:b/>
              </w:rPr>
            </w:pPr>
            <w:r w:rsidRPr="00FB20BF">
              <w:rPr>
                <w:rFonts w:cs="Arial"/>
                <w:b/>
                <w:lang w:val="de-DE"/>
              </w:rPr>
              <w:t>falls im Ausland erworben:</w:t>
            </w:r>
          </w:p>
        </w:tc>
      </w:tr>
      <w:tr w:rsidR="00424411" w:rsidRPr="00FB20BF" w14:paraId="7EB16F2C" w14:textId="77777777" w:rsidTr="00FB20BF">
        <w:trPr>
          <w:cantSplit/>
          <w:trHeight w:val="1134"/>
        </w:trPr>
        <w:tc>
          <w:tcPr>
            <w:tcW w:w="559" w:type="dxa"/>
            <w:vMerge/>
            <w:shd w:val="clear" w:color="auto" w:fill="E0E0E0"/>
            <w:textDirection w:val="btLr"/>
          </w:tcPr>
          <w:p w14:paraId="441C5572" w14:textId="77777777" w:rsidR="00424411" w:rsidRPr="00FB20BF" w:rsidRDefault="00424411" w:rsidP="00FB20BF">
            <w:pPr>
              <w:spacing w:line="60" w:lineRule="atLeast"/>
              <w:ind w:left="-227" w:right="-227"/>
              <w:jc w:val="center"/>
              <w:rPr>
                <w:rFonts w:cs="Arial"/>
              </w:rPr>
            </w:pPr>
          </w:p>
        </w:tc>
        <w:tc>
          <w:tcPr>
            <w:tcW w:w="9980" w:type="dxa"/>
            <w:gridSpan w:val="6"/>
            <w:shd w:val="clear" w:color="auto" w:fill="auto"/>
          </w:tcPr>
          <w:p w14:paraId="0E06C10C" w14:textId="77777777" w:rsidR="00424411" w:rsidRPr="00FB20BF" w:rsidRDefault="00424411" w:rsidP="00FB20BF">
            <w:pPr>
              <w:spacing w:before="60"/>
              <w:ind w:left="-57"/>
              <w:rPr>
                <w:rFonts w:cs="Arial"/>
                <w:lang w:val="de-DE"/>
              </w:rPr>
            </w:pPr>
            <w:r w:rsidRPr="00FB20BF">
              <w:rPr>
                <w:rFonts w:cs="Arial"/>
              </w:rPr>
              <w:fldChar w:fldCharType="begin">
                <w:ffData>
                  <w:name w:val="Kontrollkästchen28"/>
                  <w:enabled/>
                  <w:calcOnExit w:val="0"/>
                  <w:checkBox>
                    <w:sizeAuto/>
                    <w:default w:val="0"/>
                  </w:checkBox>
                </w:ffData>
              </w:fldChar>
            </w:r>
            <w:r w:rsidRPr="00FB20BF">
              <w:rPr>
                <w:rFonts w:cs="Arial"/>
                <w:lang w:val="de-DE"/>
              </w:rPr>
              <w:instrText xml:space="preserve"> FORMCHECKBOX </w:instrText>
            </w:r>
            <w:r w:rsidR="000B25EC">
              <w:rPr>
                <w:rFonts w:cs="Arial"/>
              </w:rPr>
            </w:r>
            <w:r w:rsidR="000B25EC">
              <w:rPr>
                <w:rFonts w:cs="Arial"/>
              </w:rPr>
              <w:fldChar w:fldCharType="separate"/>
            </w:r>
            <w:r w:rsidRPr="00FB20BF">
              <w:rPr>
                <w:rFonts w:cs="Arial"/>
              </w:rPr>
              <w:fldChar w:fldCharType="end"/>
            </w:r>
            <w:r w:rsidRPr="00FB20BF">
              <w:rPr>
                <w:rFonts w:cs="Arial"/>
                <w:lang w:val="de-DE"/>
              </w:rPr>
              <w:t xml:space="preserve"> anerkannt als „laurea in……………………………………….……</w:t>
            </w:r>
            <w:r w:rsidR="00057D57" w:rsidRPr="00FB20BF">
              <w:rPr>
                <w:rFonts w:cs="Arial"/>
                <w:lang w:val="de-DE"/>
              </w:rPr>
              <w:t>…………………………………………</w:t>
            </w:r>
            <w:r w:rsidRPr="00FB20BF">
              <w:rPr>
                <w:rFonts w:cs="Arial"/>
                <w:lang w:val="de-DE"/>
              </w:rPr>
              <w:t>.“</w:t>
            </w:r>
          </w:p>
          <w:p w14:paraId="3428998A" w14:textId="77777777" w:rsidR="00424411" w:rsidRPr="00FB20BF" w:rsidRDefault="00424411" w:rsidP="00FB20BF">
            <w:pPr>
              <w:spacing w:before="60"/>
              <w:ind w:left="-57"/>
              <w:rPr>
                <w:rFonts w:cs="Arial"/>
                <w:lang w:val="de-DE"/>
              </w:rPr>
            </w:pPr>
            <w:r w:rsidRPr="00FB20BF">
              <w:rPr>
                <w:rFonts w:cs="Arial"/>
                <w:lang w:val="de-DE"/>
              </w:rPr>
              <w:t>von:……………..……………………………….……………….…….…</w:t>
            </w:r>
            <w:r w:rsidR="00057D57" w:rsidRPr="00FB20BF">
              <w:rPr>
                <w:rFonts w:cs="Arial"/>
                <w:lang w:val="de-DE"/>
              </w:rPr>
              <w:t>………………………………………….</w:t>
            </w:r>
          </w:p>
          <w:p w14:paraId="1497151B" w14:textId="77777777" w:rsidR="00424411" w:rsidRPr="00FB20BF" w:rsidRDefault="00424411" w:rsidP="00FB20BF">
            <w:pPr>
              <w:spacing w:before="60"/>
              <w:ind w:left="-57"/>
              <w:rPr>
                <w:rFonts w:cs="Arial"/>
                <w:lang w:val="de-DE"/>
              </w:rPr>
            </w:pPr>
            <w:r w:rsidRPr="00FB20BF">
              <w:rPr>
                <w:rFonts w:cs="Arial"/>
                <w:lang w:val="de-DE"/>
              </w:rPr>
              <w:t>am ……………..…….……..….. mit Gesamtnote ……………………</w:t>
            </w:r>
            <w:r w:rsidR="00057D57" w:rsidRPr="00FB20BF">
              <w:rPr>
                <w:rFonts w:cs="Arial"/>
                <w:lang w:val="de-DE"/>
              </w:rPr>
              <w:t>…………………………………………..</w:t>
            </w:r>
          </w:p>
          <w:p w14:paraId="03117BB6" w14:textId="77777777" w:rsidR="00424411" w:rsidRPr="002350DD" w:rsidRDefault="00424411" w:rsidP="00FB20BF">
            <w:pPr>
              <w:spacing w:before="60"/>
              <w:ind w:left="-57"/>
              <w:jc w:val="both"/>
              <w:rPr>
                <w:rFonts w:cs="Arial"/>
                <w:lang w:val="de-DE"/>
              </w:rPr>
            </w:pPr>
            <w:r w:rsidRPr="00FB20BF">
              <w:rPr>
                <w:rFonts w:cs="Arial"/>
              </w:rPr>
              <w:fldChar w:fldCharType="begin">
                <w:ffData>
                  <w:name w:val="Kontrollkästchen28"/>
                  <w:enabled/>
                  <w:calcOnExit w:val="0"/>
                  <w:checkBox>
                    <w:sizeAuto/>
                    <w:default w:val="0"/>
                  </w:checkBox>
                </w:ffData>
              </w:fldChar>
            </w:r>
            <w:r w:rsidRPr="00FB20BF">
              <w:rPr>
                <w:rFonts w:cs="Arial"/>
                <w:lang w:val="de-DE"/>
              </w:rPr>
              <w:instrText xml:space="preserve"> FORMCHECKBOX </w:instrText>
            </w:r>
            <w:r w:rsidR="000B25EC">
              <w:rPr>
                <w:rFonts w:cs="Arial"/>
              </w:rPr>
            </w:r>
            <w:r w:rsidR="000B25EC">
              <w:rPr>
                <w:rFonts w:cs="Arial"/>
              </w:rPr>
              <w:fldChar w:fldCharType="separate"/>
            </w:r>
            <w:r w:rsidRPr="00FB20BF">
              <w:rPr>
                <w:rFonts w:cs="Arial"/>
              </w:rPr>
              <w:fldChar w:fldCharType="end"/>
            </w:r>
            <w:r w:rsidRPr="00FB20BF">
              <w:rPr>
                <w:rFonts w:cs="Arial"/>
                <w:lang w:val="de-DE"/>
              </w:rPr>
              <w:t xml:space="preserve"> in Erwartung der Anerkennung (Datum Einreichung des Antrags</w:t>
            </w:r>
          </w:p>
          <w:p w14:paraId="50C3B2DB" w14:textId="77777777" w:rsidR="00424411" w:rsidRPr="00FB20BF" w:rsidRDefault="00424411" w:rsidP="00FB20BF">
            <w:pPr>
              <w:spacing w:before="120"/>
              <w:ind w:left="-57"/>
              <w:jc w:val="both"/>
              <w:rPr>
                <w:rFonts w:cs="Arial"/>
                <w:b/>
              </w:rPr>
            </w:pPr>
            <w:r w:rsidRPr="00FB20BF">
              <w:rPr>
                <w:rFonts w:cs="Arial"/>
                <w:lang w:val="de-DE"/>
              </w:rPr>
              <w:t xml:space="preserve"> ……………….….. Dienststelle……..…………………………….……</w:t>
            </w:r>
            <w:r w:rsidR="00057D57" w:rsidRPr="00FB20BF">
              <w:rPr>
                <w:rFonts w:cs="Arial"/>
                <w:lang w:val="de-DE"/>
              </w:rPr>
              <w:t>…………………………………………..</w:t>
            </w:r>
            <w:r w:rsidRPr="00FB20BF">
              <w:rPr>
                <w:rFonts w:cs="Arial"/>
                <w:lang w:val="de-DE"/>
              </w:rPr>
              <w:t>)</w:t>
            </w:r>
          </w:p>
        </w:tc>
      </w:tr>
      <w:tr w:rsidR="00424411" w:rsidRPr="00FB20BF" w14:paraId="2247AAB9" w14:textId="77777777" w:rsidTr="00FB20BF">
        <w:trPr>
          <w:gridAfter w:val="1"/>
          <w:wAfter w:w="16" w:type="dxa"/>
        </w:trPr>
        <w:tc>
          <w:tcPr>
            <w:tcW w:w="10523" w:type="dxa"/>
            <w:gridSpan w:val="6"/>
            <w:shd w:val="clear" w:color="auto" w:fill="auto"/>
          </w:tcPr>
          <w:p w14:paraId="7802E63D" w14:textId="77777777" w:rsidR="00424411" w:rsidRPr="00FB20BF" w:rsidRDefault="00424411" w:rsidP="00FB20BF">
            <w:pPr>
              <w:tabs>
                <w:tab w:val="left" w:pos="360"/>
              </w:tabs>
              <w:spacing w:before="120" w:after="80"/>
              <w:jc w:val="both"/>
              <w:rPr>
                <w:rFonts w:cs="Arial"/>
                <w:spacing w:val="-4"/>
                <w:lang w:val="it-IT"/>
              </w:rPr>
            </w:pPr>
            <w:r w:rsidRPr="00FB20BF">
              <w:rPr>
                <w:rFonts w:cs="Arial"/>
                <w:lang w:val="de-DE"/>
              </w:rPr>
              <w:fldChar w:fldCharType="begin">
                <w:ffData>
                  <w:name w:val="Kontrollkästchen19"/>
                  <w:enabled/>
                  <w:calcOnExit w:val="0"/>
                  <w:checkBox>
                    <w:sizeAuto/>
                    <w:default w:val="0"/>
                  </w:checkBox>
                </w:ffData>
              </w:fldChar>
            </w:r>
            <w:r w:rsidRPr="00FB20BF">
              <w:rPr>
                <w:rFonts w:cs="Arial"/>
                <w:lang w:val="de-DE"/>
              </w:rPr>
              <w:instrText xml:space="preserve"> FORMCHECKBOX </w:instrText>
            </w:r>
            <w:r w:rsidR="000B25EC">
              <w:rPr>
                <w:rFonts w:cs="Arial"/>
                <w:lang w:val="de-DE"/>
              </w:rPr>
            </w:r>
            <w:r w:rsidR="000B25EC">
              <w:rPr>
                <w:rFonts w:cs="Arial"/>
                <w:lang w:val="de-DE"/>
              </w:rPr>
              <w:fldChar w:fldCharType="separate"/>
            </w:r>
            <w:r w:rsidRPr="00FB20BF">
              <w:rPr>
                <w:rFonts w:cs="Arial"/>
                <w:lang w:val="de-DE"/>
              </w:rPr>
              <w:fldChar w:fldCharType="end"/>
            </w:r>
            <w:r w:rsidRPr="00FB20BF">
              <w:rPr>
                <w:rFonts w:cs="Arial"/>
                <w:lang w:val="de-DE"/>
              </w:rPr>
              <w:tab/>
              <w:t xml:space="preserve">folgenden </w:t>
            </w:r>
            <w:r w:rsidRPr="00FB20BF">
              <w:rPr>
                <w:rFonts w:cs="Arial"/>
                <w:u w:val="single"/>
                <w:lang w:val="de-DE"/>
              </w:rPr>
              <w:t>Zweisprachigkeitsnachweis</w:t>
            </w:r>
            <w:r w:rsidRPr="00FB20BF">
              <w:rPr>
                <w:rFonts w:cs="Arial"/>
                <w:lang w:val="de-DE"/>
              </w:rPr>
              <w:t xml:space="preserve"> zu besitzen:</w:t>
            </w:r>
          </w:p>
        </w:tc>
      </w:tr>
      <w:tr w:rsidR="00424411" w:rsidRPr="00FB20BF" w14:paraId="2325EFEB" w14:textId="77777777" w:rsidTr="00FB20BF">
        <w:trPr>
          <w:gridAfter w:val="1"/>
          <w:wAfter w:w="16" w:type="dxa"/>
          <w:trHeight w:val="337"/>
        </w:trPr>
        <w:tc>
          <w:tcPr>
            <w:tcW w:w="10523" w:type="dxa"/>
            <w:gridSpan w:val="6"/>
            <w:shd w:val="clear" w:color="auto" w:fill="auto"/>
            <w:vAlign w:val="center"/>
          </w:tcPr>
          <w:p w14:paraId="326D38B9" w14:textId="77777777" w:rsidR="00424411" w:rsidRPr="00FB20BF" w:rsidRDefault="00424411" w:rsidP="00FB20BF">
            <w:pPr>
              <w:tabs>
                <w:tab w:val="left" w:pos="1440"/>
                <w:tab w:val="left" w:pos="2540"/>
                <w:tab w:val="left" w:pos="3600"/>
              </w:tabs>
              <w:ind w:left="360" w:right="-3703"/>
              <w:jc w:val="both"/>
              <w:rPr>
                <w:rFonts w:cs="Arial"/>
                <w:lang w:val="de-DE"/>
              </w:rPr>
            </w:pPr>
            <w:r w:rsidRPr="00FB20BF">
              <w:rPr>
                <w:rFonts w:cs="Arial"/>
                <w:lang w:val="de-DE"/>
              </w:rPr>
              <w:fldChar w:fldCharType="begin">
                <w:ffData>
                  <w:name w:val="Kontrollkästchen40"/>
                  <w:enabled/>
                  <w:calcOnExit w:val="0"/>
                  <w:checkBox>
                    <w:sizeAuto/>
                    <w:default w:val="0"/>
                  </w:checkBox>
                </w:ffData>
              </w:fldChar>
            </w:r>
            <w:r w:rsidRPr="00FB20BF">
              <w:rPr>
                <w:rFonts w:cs="Arial"/>
                <w:lang w:val="de-DE"/>
              </w:rPr>
              <w:instrText xml:space="preserve"> FORMCHECKBOX </w:instrText>
            </w:r>
            <w:r w:rsidR="000B25EC">
              <w:rPr>
                <w:rFonts w:cs="Arial"/>
                <w:lang w:val="de-DE"/>
              </w:rPr>
            </w:r>
            <w:r w:rsidR="000B25EC">
              <w:rPr>
                <w:rFonts w:cs="Arial"/>
                <w:lang w:val="de-DE"/>
              </w:rPr>
              <w:fldChar w:fldCharType="separate"/>
            </w:r>
            <w:r w:rsidRPr="00FB20BF">
              <w:rPr>
                <w:rFonts w:cs="Arial"/>
                <w:lang w:val="de-DE"/>
              </w:rPr>
              <w:fldChar w:fldCharType="end"/>
            </w:r>
            <w:r w:rsidRPr="00FB20BF">
              <w:rPr>
                <w:rFonts w:cs="Arial"/>
                <w:lang w:val="de-DE"/>
              </w:rPr>
              <w:t xml:space="preserve"> </w:t>
            </w:r>
            <w:r w:rsidRPr="00FB20BF">
              <w:rPr>
                <w:rFonts w:cs="Arial"/>
                <w:b/>
                <w:lang w:val="de-DE"/>
              </w:rPr>
              <w:t>A</w:t>
            </w:r>
            <w:r w:rsidRPr="00FB20BF">
              <w:rPr>
                <w:rFonts w:cs="Arial"/>
                <w:lang w:val="de-DE"/>
              </w:rPr>
              <w:t xml:space="preserve"> </w:t>
            </w:r>
            <w:r w:rsidRPr="00FB20BF">
              <w:rPr>
                <w:rFonts w:cs="Arial"/>
                <w:lang w:val="de-DE"/>
              </w:rPr>
              <w:fldChar w:fldCharType="begin">
                <w:ffData>
                  <w:name w:val="Kontrollkästchen40"/>
                  <w:enabled/>
                  <w:calcOnExit w:val="0"/>
                  <w:checkBox>
                    <w:sizeAuto/>
                    <w:default w:val="0"/>
                  </w:checkBox>
                </w:ffData>
              </w:fldChar>
            </w:r>
            <w:r w:rsidRPr="00FB20BF">
              <w:rPr>
                <w:rFonts w:cs="Arial"/>
                <w:lang w:val="de-DE"/>
              </w:rPr>
              <w:instrText xml:space="preserve"> FORMCHECKBOX </w:instrText>
            </w:r>
            <w:r w:rsidR="000B25EC">
              <w:rPr>
                <w:rFonts w:cs="Arial"/>
                <w:lang w:val="de-DE"/>
              </w:rPr>
            </w:r>
            <w:r w:rsidR="000B25EC">
              <w:rPr>
                <w:rFonts w:cs="Arial"/>
                <w:lang w:val="de-DE"/>
              </w:rPr>
              <w:fldChar w:fldCharType="separate"/>
            </w:r>
            <w:r w:rsidRPr="00FB20BF">
              <w:rPr>
                <w:rFonts w:cs="Arial"/>
                <w:lang w:val="de-DE"/>
              </w:rPr>
              <w:fldChar w:fldCharType="end"/>
            </w:r>
            <w:r w:rsidRPr="00FB20BF">
              <w:rPr>
                <w:rFonts w:cs="Arial"/>
                <w:lang w:val="de-DE"/>
              </w:rPr>
              <w:t xml:space="preserve"> </w:t>
            </w:r>
            <w:r w:rsidRPr="00FB20BF">
              <w:rPr>
                <w:rFonts w:cs="Arial"/>
                <w:b/>
                <w:lang w:val="de-DE"/>
              </w:rPr>
              <w:t>B</w:t>
            </w:r>
            <w:r w:rsidRPr="00FB20BF">
              <w:rPr>
                <w:rFonts w:cs="Arial"/>
                <w:lang w:val="de-DE"/>
              </w:rPr>
              <w:t xml:space="preserve"> </w:t>
            </w:r>
            <w:r w:rsidRPr="00FB20BF">
              <w:rPr>
                <w:rFonts w:cs="Arial"/>
                <w:lang w:val="de-DE"/>
              </w:rPr>
              <w:fldChar w:fldCharType="begin">
                <w:ffData>
                  <w:name w:val="Kontrollkästchen40"/>
                  <w:enabled/>
                  <w:calcOnExit w:val="0"/>
                  <w:checkBox>
                    <w:sizeAuto/>
                    <w:default w:val="0"/>
                  </w:checkBox>
                </w:ffData>
              </w:fldChar>
            </w:r>
            <w:r w:rsidRPr="00FB20BF">
              <w:rPr>
                <w:rFonts w:cs="Arial"/>
                <w:lang w:val="de-DE"/>
              </w:rPr>
              <w:instrText xml:space="preserve"> FORMCHECKBOX </w:instrText>
            </w:r>
            <w:r w:rsidR="000B25EC">
              <w:rPr>
                <w:rFonts w:cs="Arial"/>
                <w:lang w:val="de-DE"/>
              </w:rPr>
            </w:r>
            <w:r w:rsidR="000B25EC">
              <w:rPr>
                <w:rFonts w:cs="Arial"/>
                <w:lang w:val="de-DE"/>
              </w:rPr>
              <w:fldChar w:fldCharType="separate"/>
            </w:r>
            <w:r w:rsidRPr="00FB20BF">
              <w:rPr>
                <w:rFonts w:cs="Arial"/>
                <w:lang w:val="de-DE"/>
              </w:rPr>
              <w:fldChar w:fldCharType="end"/>
            </w:r>
            <w:r w:rsidRPr="00FB20BF">
              <w:rPr>
                <w:rFonts w:cs="Arial"/>
                <w:lang w:val="de-DE"/>
              </w:rPr>
              <w:t xml:space="preserve"> </w:t>
            </w:r>
            <w:r w:rsidRPr="00FB20BF">
              <w:rPr>
                <w:rFonts w:cs="Arial"/>
                <w:b/>
                <w:lang w:val="de-DE"/>
              </w:rPr>
              <w:t>C</w:t>
            </w:r>
            <w:r w:rsidRPr="00FB20BF">
              <w:rPr>
                <w:rFonts w:cs="Arial"/>
                <w:lang w:val="de-DE"/>
              </w:rPr>
              <w:t xml:space="preserve"> </w:t>
            </w:r>
            <w:r w:rsidRPr="00FB20BF">
              <w:rPr>
                <w:rFonts w:cs="Arial"/>
                <w:lang w:val="de-DE"/>
              </w:rPr>
              <w:fldChar w:fldCharType="begin">
                <w:ffData>
                  <w:name w:val="Kontrollkästchen40"/>
                  <w:enabled/>
                  <w:calcOnExit w:val="0"/>
                  <w:checkBox>
                    <w:sizeAuto/>
                    <w:default w:val="0"/>
                  </w:checkBox>
                </w:ffData>
              </w:fldChar>
            </w:r>
            <w:r w:rsidRPr="00FB20BF">
              <w:rPr>
                <w:rFonts w:cs="Arial"/>
                <w:lang w:val="de-DE"/>
              </w:rPr>
              <w:instrText xml:space="preserve"> FORMCHECKBOX </w:instrText>
            </w:r>
            <w:r w:rsidR="000B25EC">
              <w:rPr>
                <w:rFonts w:cs="Arial"/>
                <w:lang w:val="de-DE"/>
              </w:rPr>
            </w:r>
            <w:r w:rsidR="000B25EC">
              <w:rPr>
                <w:rFonts w:cs="Arial"/>
                <w:lang w:val="de-DE"/>
              </w:rPr>
              <w:fldChar w:fldCharType="separate"/>
            </w:r>
            <w:r w:rsidRPr="00FB20BF">
              <w:rPr>
                <w:rFonts w:cs="Arial"/>
                <w:lang w:val="de-DE"/>
              </w:rPr>
              <w:fldChar w:fldCharType="end"/>
            </w:r>
            <w:r w:rsidRPr="00FB20BF">
              <w:rPr>
                <w:rFonts w:cs="Arial"/>
                <w:lang w:val="de-DE"/>
              </w:rPr>
              <w:t xml:space="preserve"> </w:t>
            </w:r>
            <w:r w:rsidRPr="00FB20BF">
              <w:rPr>
                <w:rFonts w:cs="Arial"/>
                <w:b/>
                <w:lang w:val="de-DE"/>
              </w:rPr>
              <w:t>D</w:t>
            </w:r>
          </w:p>
        </w:tc>
      </w:tr>
      <w:tr w:rsidR="00424411" w:rsidRPr="004D013E" w14:paraId="46D09004" w14:textId="77777777" w:rsidTr="00FB20BF">
        <w:trPr>
          <w:gridAfter w:val="1"/>
          <w:wAfter w:w="16" w:type="dxa"/>
        </w:trPr>
        <w:tc>
          <w:tcPr>
            <w:tcW w:w="10523" w:type="dxa"/>
            <w:gridSpan w:val="6"/>
            <w:shd w:val="clear" w:color="auto" w:fill="auto"/>
          </w:tcPr>
          <w:p w14:paraId="0171D4A1" w14:textId="77777777" w:rsidR="00424411" w:rsidRPr="00FB20BF" w:rsidRDefault="00424411" w:rsidP="00FB20BF">
            <w:pPr>
              <w:tabs>
                <w:tab w:val="left" w:pos="180"/>
                <w:tab w:val="left" w:pos="2520"/>
              </w:tabs>
              <w:spacing w:before="120" w:after="60"/>
              <w:ind w:left="181" w:hanging="238"/>
              <w:jc w:val="both"/>
              <w:rPr>
                <w:rFonts w:cs="Arial"/>
                <w:lang w:val="de-DE"/>
              </w:rPr>
            </w:pPr>
            <w:r w:rsidRPr="00FB20BF">
              <w:rPr>
                <w:rFonts w:cs="Arial"/>
                <w:lang w:val="de-DE"/>
              </w:rPr>
              <w:t xml:space="preserve">Folgender Muttersprache zu sein: </w:t>
            </w:r>
          </w:p>
          <w:p w14:paraId="06F6D831" w14:textId="77777777" w:rsidR="00424411" w:rsidRPr="00FB20BF" w:rsidRDefault="00424411" w:rsidP="00FB20BF">
            <w:pPr>
              <w:tabs>
                <w:tab w:val="left" w:pos="180"/>
                <w:tab w:val="left" w:pos="1276"/>
                <w:tab w:val="left" w:pos="1701"/>
                <w:tab w:val="left" w:pos="2552"/>
                <w:tab w:val="left" w:pos="3402"/>
              </w:tabs>
              <w:spacing w:before="120" w:after="60"/>
              <w:ind w:left="181" w:hanging="238"/>
              <w:jc w:val="both"/>
              <w:rPr>
                <w:rFonts w:cs="Arial"/>
                <w:b/>
                <w:lang w:val="de-DE"/>
              </w:rPr>
            </w:pPr>
            <w:r w:rsidRPr="00FB20BF">
              <w:rPr>
                <w:rFonts w:cs="Arial"/>
                <w:lang w:val="de-DE"/>
              </w:rPr>
              <w:fldChar w:fldCharType="begin">
                <w:ffData>
                  <w:name w:val="Kontrollkästchen40"/>
                  <w:enabled/>
                  <w:calcOnExit w:val="0"/>
                  <w:checkBox>
                    <w:sizeAuto/>
                    <w:default w:val="0"/>
                  </w:checkBox>
                </w:ffData>
              </w:fldChar>
            </w:r>
            <w:r w:rsidRPr="00FB20BF">
              <w:rPr>
                <w:rFonts w:cs="Arial"/>
                <w:lang w:val="de-DE"/>
              </w:rPr>
              <w:instrText xml:space="preserve"> FORMCHECKBOX </w:instrText>
            </w:r>
            <w:r w:rsidR="000B25EC">
              <w:rPr>
                <w:rFonts w:cs="Arial"/>
                <w:lang w:val="de-DE"/>
              </w:rPr>
            </w:r>
            <w:r w:rsidR="000B25EC">
              <w:rPr>
                <w:rFonts w:cs="Arial"/>
                <w:lang w:val="de-DE"/>
              </w:rPr>
              <w:fldChar w:fldCharType="separate"/>
            </w:r>
            <w:r w:rsidRPr="00FB20BF">
              <w:rPr>
                <w:rFonts w:cs="Arial"/>
                <w:lang w:val="de-DE"/>
              </w:rPr>
              <w:fldChar w:fldCharType="end"/>
            </w:r>
            <w:r w:rsidRPr="00FB20BF">
              <w:rPr>
                <w:rFonts w:cs="Arial"/>
                <w:lang w:val="de-DE"/>
              </w:rPr>
              <w:t xml:space="preserve"> </w:t>
            </w:r>
            <w:r w:rsidRPr="00FB20BF">
              <w:rPr>
                <w:rFonts w:cs="Arial"/>
                <w:b/>
                <w:lang w:val="de-DE"/>
              </w:rPr>
              <w:t>deutsch</w:t>
            </w:r>
            <w:r w:rsidRPr="00FB20BF">
              <w:rPr>
                <w:rFonts w:cs="Arial"/>
                <w:spacing w:val="-4"/>
                <w:lang w:val="de-DE"/>
              </w:rPr>
              <w:tab/>
              <w:t xml:space="preserve">        </w:t>
            </w:r>
            <w:r w:rsidRPr="00BB0479">
              <w:rPr>
                <w:rFonts w:cs="Arial"/>
                <w:lang w:val="de-DE"/>
              </w:rPr>
              <w:fldChar w:fldCharType="begin">
                <w:ffData>
                  <w:name w:val="Kontrollkästchen40"/>
                  <w:enabled/>
                  <w:calcOnExit w:val="0"/>
                  <w:checkBox>
                    <w:sizeAuto/>
                    <w:default w:val="0"/>
                  </w:checkBox>
                </w:ffData>
              </w:fldChar>
            </w:r>
            <w:r w:rsidRPr="00BB0479">
              <w:rPr>
                <w:rFonts w:cs="Arial"/>
                <w:lang w:val="de-DE"/>
              </w:rPr>
              <w:instrText xml:space="preserve"> FORMCHECKBOX </w:instrText>
            </w:r>
            <w:r w:rsidR="000B25EC">
              <w:rPr>
                <w:rFonts w:cs="Arial"/>
                <w:lang w:val="de-DE"/>
              </w:rPr>
            </w:r>
            <w:r w:rsidR="000B25EC">
              <w:rPr>
                <w:rFonts w:cs="Arial"/>
                <w:lang w:val="de-DE"/>
              </w:rPr>
              <w:fldChar w:fldCharType="separate"/>
            </w:r>
            <w:r w:rsidRPr="00BB0479">
              <w:rPr>
                <w:rFonts w:cs="Arial"/>
                <w:lang w:val="de-DE"/>
              </w:rPr>
              <w:fldChar w:fldCharType="end"/>
            </w:r>
            <w:r w:rsidRPr="00BB0479">
              <w:rPr>
                <w:rFonts w:cs="Arial"/>
                <w:lang w:val="de-DE"/>
              </w:rPr>
              <w:t xml:space="preserve"> </w:t>
            </w:r>
            <w:r w:rsidR="00057D57" w:rsidRPr="00BB0479">
              <w:rPr>
                <w:rFonts w:cs="Arial"/>
                <w:b/>
                <w:lang w:val="de-DE"/>
              </w:rPr>
              <w:t>ladinisch</w:t>
            </w:r>
            <w:r w:rsidRPr="00FB20BF">
              <w:rPr>
                <w:rFonts w:cs="Arial"/>
                <w:b/>
                <w:lang w:val="de-DE"/>
              </w:rPr>
              <w:tab/>
            </w:r>
          </w:p>
        </w:tc>
      </w:tr>
      <w:tr w:rsidR="00955361" w:rsidRPr="004D013E" w14:paraId="763894BC" w14:textId="77777777" w:rsidTr="00FB20BF">
        <w:trPr>
          <w:gridAfter w:val="1"/>
          <w:wAfter w:w="16" w:type="dxa"/>
        </w:trPr>
        <w:tc>
          <w:tcPr>
            <w:tcW w:w="10523" w:type="dxa"/>
            <w:gridSpan w:val="6"/>
            <w:shd w:val="clear" w:color="auto" w:fill="auto"/>
          </w:tcPr>
          <w:p w14:paraId="4A31C1FB" w14:textId="77777777" w:rsidR="00955361" w:rsidRPr="00FB20BF" w:rsidRDefault="00204F3F" w:rsidP="00FB20BF">
            <w:pPr>
              <w:tabs>
                <w:tab w:val="left" w:pos="180"/>
                <w:tab w:val="left" w:pos="2520"/>
              </w:tabs>
              <w:spacing w:before="120" w:after="60"/>
              <w:ind w:left="181" w:hanging="238"/>
              <w:jc w:val="both"/>
              <w:rPr>
                <w:rFonts w:cs="Arial"/>
                <w:lang w:val="de-DE"/>
              </w:rPr>
            </w:pPr>
            <w:r w:rsidRPr="00FB20BF">
              <w:rPr>
                <w:rFonts w:cs="Arial"/>
                <w:lang w:val="de-DE"/>
              </w:rPr>
              <w:fldChar w:fldCharType="begin">
                <w:ffData>
                  <w:name w:val="Kontrollkästchen41"/>
                  <w:enabled/>
                  <w:calcOnExit w:val="0"/>
                  <w:checkBox>
                    <w:sizeAuto/>
                    <w:default w:val="0"/>
                  </w:checkBox>
                </w:ffData>
              </w:fldChar>
            </w:r>
            <w:bookmarkStart w:id="1" w:name="Kontrollkästchen41"/>
            <w:r w:rsidRPr="00FB20BF">
              <w:rPr>
                <w:rFonts w:cs="Arial"/>
                <w:lang w:val="de-DE"/>
              </w:rPr>
              <w:instrText xml:space="preserve"> FORMCHECKBOX </w:instrText>
            </w:r>
            <w:r w:rsidR="000B25EC">
              <w:rPr>
                <w:rFonts w:cs="Arial"/>
                <w:lang w:val="de-DE"/>
              </w:rPr>
            </w:r>
            <w:r w:rsidR="000B25EC">
              <w:rPr>
                <w:rFonts w:cs="Arial"/>
                <w:lang w:val="de-DE"/>
              </w:rPr>
              <w:fldChar w:fldCharType="separate"/>
            </w:r>
            <w:r w:rsidRPr="00FB20BF">
              <w:rPr>
                <w:rFonts w:cs="Arial"/>
                <w:lang w:val="de-DE"/>
              </w:rPr>
              <w:fldChar w:fldCharType="end"/>
            </w:r>
            <w:bookmarkEnd w:id="1"/>
            <w:r w:rsidRPr="00FB20BF">
              <w:rPr>
                <w:rFonts w:cs="Arial"/>
                <w:lang w:val="de-DE"/>
              </w:rPr>
              <w:t xml:space="preserve"> in den Ranglisten des Landes für Sozialpädagogen und Sozialpädagoginnen eingetragen zu sein</w:t>
            </w:r>
          </w:p>
          <w:p w14:paraId="71EB9824" w14:textId="77777777" w:rsidR="00D82292" w:rsidRPr="00FB20BF" w:rsidRDefault="00D82292" w:rsidP="00FB20BF">
            <w:pPr>
              <w:tabs>
                <w:tab w:val="left" w:pos="180"/>
                <w:tab w:val="left" w:pos="2520"/>
              </w:tabs>
              <w:spacing w:before="120" w:after="60"/>
              <w:ind w:left="181" w:hanging="238"/>
              <w:jc w:val="both"/>
              <w:rPr>
                <w:rFonts w:cs="Arial"/>
                <w:lang w:val="de-DE"/>
              </w:rPr>
            </w:pPr>
            <w:r w:rsidRPr="00FB20BF">
              <w:rPr>
                <w:rFonts w:cs="Arial"/>
                <w:lang w:val="de-DE"/>
              </w:rPr>
              <w:fldChar w:fldCharType="begin">
                <w:ffData>
                  <w:name w:val="Kontrollkästchen41"/>
                  <w:enabled/>
                  <w:calcOnExit w:val="0"/>
                  <w:checkBox>
                    <w:sizeAuto/>
                    <w:default w:val="0"/>
                  </w:checkBox>
                </w:ffData>
              </w:fldChar>
            </w:r>
            <w:r w:rsidRPr="00FB20BF">
              <w:rPr>
                <w:rFonts w:cs="Arial"/>
                <w:lang w:val="de-DE"/>
              </w:rPr>
              <w:instrText xml:space="preserve"> FORMCHECKBOX </w:instrText>
            </w:r>
            <w:r w:rsidR="000B25EC">
              <w:rPr>
                <w:rFonts w:cs="Arial"/>
                <w:lang w:val="de-DE"/>
              </w:rPr>
            </w:r>
            <w:r w:rsidR="000B25EC">
              <w:rPr>
                <w:rFonts w:cs="Arial"/>
                <w:lang w:val="de-DE"/>
              </w:rPr>
              <w:fldChar w:fldCharType="separate"/>
            </w:r>
            <w:r w:rsidRPr="00FB20BF">
              <w:rPr>
                <w:rFonts w:cs="Arial"/>
                <w:lang w:val="de-DE"/>
              </w:rPr>
              <w:fldChar w:fldCharType="end"/>
            </w:r>
            <w:r w:rsidRPr="00FB20BF">
              <w:rPr>
                <w:rFonts w:cs="Arial"/>
                <w:lang w:val="de-DE"/>
              </w:rPr>
              <w:t xml:space="preserve"> nicht in den Ranglisten des Landes für Sozialpädagogen und Sozialpädagoginnen eingetragen zu sein</w:t>
            </w:r>
          </w:p>
        </w:tc>
      </w:tr>
      <w:tr w:rsidR="00424411" w:rsidRPr="004D013E" w14:paraId="19C5EAD1" w14:textId="77777777" w:rsidTr="00FB20BF">
        <w:trPr>
          <w:gridAfter w:val="1"/>
          <w:wAfter w:w="16" w:type="dxa"/>
        </w:trPr>
        <w:tc>
          <w:tcPr>
            <w:tcW w:w="10523" w:type="dxa"/>
            <w:gridSpan w:val="6"/>
            <w:shd w:val="clear" w:color="auto" w:fill="auto"/>
          </w:tcPr>
          <w:p w14:paraId="73AEF3A5" w14:textId="77777777" w:rsidR="00424411" w:rsidRPr="00FB20BF" w:rsidRDefault="00424411" w:rsidP="00FB20BF">
            <w:pPr>
              <w:tabs>
                <w:tab w:val="left" w:pos="2446"/>
              </w:tabs>
              <w:spacing w:before="120" w:after="60"/>
              <w:ind w:left="181" w:hanging="238"/>
              <w:jc w:val="both"/>
              <w:rPr>
                <w:rFonts w:cs="Arial"/>
                <w:lang w:val="de-DE"/>
              </w:rPr>
            </w:pPr>
            <w:r w:rsidRPr="00FB20BF">
              <w:rPr>
                <w:rFonts w:cs="Arial"/>
                <w:lang w:val="de-DE"/>
              </w:rPr>
              <w:fldChar w:fldCharType="begin">
                <w:ffData>
                  <w:name w:val="Kontrollkästchen19"/>
                  <w:enabled/>
                  <w:calcOnExit w:val="0"/>
                  <w:checkBox>
                    <w:sizeAuto/>
                    <w:default w:val="0"/>
                  </w:checkBox>
                </w:ffData>
              </w:fldChar>
            </w:r>
            <w:r w:rsidRPr="00FB20BF">
              <w:rPr>
                <w:rFonts w:cs="Arial"/>
                <w:lang w:val="de-DE"/>
              </w:rPr>
              <w:instrText xml:space="preserve"> FORMCHECKBOX </w:instrText>
            </w:r>
            <w:r w:rsidR="000B25EC">
              <w:rPr>
                <w:rFonts w:cs="Arial"/>
                <w:lang w:val="de-DE"/>
              </w:rPr>
            </w:r>
            <w:r w:rsidR="000B25EC">
              <w:rPr>
                <w:rFonts w:cs="Arial"/>
                <w:lang w:val="de-DE"/>
              </w:rPr>
              <w:fldChar w:fldCharType="separate"/>
            </w:r>
            <w:r w:rsidRPr="00FB20BF">
              <w:rPr>
                <w:rFonts w:cs="Arial"/>
                <w:lang w:val="de-DE"/>
              </w:rPr>
              <w:fldChar w:fldCharType="end"/>
            </w:r>
            <w:r w:rsidR="00A41603" w:rsidRPr="00FB20BF">
              <w:rPr>
                <w:rFonts w:cs="Arial"/>
                <w:lang w:val="de-DE"/>
              </w:rPr>
              <w:tab/>
            </w:r>
            <w:r w:rsidRPr="00FB20BF">
              <w:rPr>
                <w:rFonts w:cs="Arial"/>
                <w:lang w:val="de-DE"/>
              </w:rPr>
              <w:t>Dienst bei fo</w:t>
            </w:r>
            <w:r w:rsidR="00707D86">
              <w:rPr>
                <w:rFonts w:cs="Arial"/>
                <w:lang w:val="de-DE"/>
              </w:rPr>
              <w:t>lgender öffentlichen Verwaltung  ohne jegliche</w:t>
            </w:r>
            <w:r w:rsidRPr="00FB20BF">
              <w:rPr>
                <w:rFonts w:cs="Arial"/>
                <w:lang w:val="de-DE"/>
              </w:rPr>
              <w:t xml:space="preserve"> Beanstandung in den letzten zwei Jahren geleistet zu haben</w:t>
            </w:r>
            <w:r w:rsidR="00707D86">
              <w:rPr>
                <w:rFonts w:cs="Arial"/>
                <w:lang w:val="de-DE"/>
              </w:rPr>
              <w:t xml:space="preserve">: </w:t>
            </w:r>
            <w:r w:rsidR="00707D86" w:rsidRPr="00FB20BF">
              <w:rPr>
                <w:rFonts w:cs="Arial"/>
                <w:lang w:val="de-DE"/>
              </w:rPr>
              <w:t>…………………………………….</w:t>
            </w:r>
          </w:p>
        </w:tc>
      </w:tr>
      <w:tr w:rsidR="00424411" w:rsidRPr="00FB20BF" w14:paraId="76CA6060" w14:textId="77777777" w:rsidTr="00FB20BF">
        <w:trPr>
          <w:gridAfter w:val="1"/>
          <w:wAfter w:w="16" w:type="dxa"/>
        </w:trPr>
        <w:tc>
          <w:tcPr>
            <w:tcW w:w="10523" w:type="dxa"/>
            <w:gridSpan w:val="6"/>
            <w:shd w:val="clear" w:color="auto" w:fill="auto"/>
          </w:tcPr>
          <w:p w14:paraId="58CE20BA" w14:textId="77777777" w:rsidR="00424411" w:rsidRPr="00FB20BF" w:rsidRDefault="00424411" w:rsidP="00FB20BF">
            <w:pPr>
              <w:tabs>
                <w:tab w:val="left" w:pos="320"/>
              </w:tabs>
              <w:spacing w:before="120" w:line="240" w:lineRule="exact"/>
              <w:ind w:left="318" w:hanging="318"/>
              <w:jc w:val="both"/>
              <w:rPr>
                <w:rFonts w:cs="Arial"/>
                <w:lang w:val="it-IT"/>
              </w:rPr>
            </w:pPr>
            <w:r w:rsidRPr="00FB20BF">
              <w:rPr>
                <w:rFonts w:cs="Arial"/>
                <w:lang w:val="de-DE"/>
              </w:rPr>
              <w:fldChar w:fldCharType="begin">
                <w:ffData>
                  <w:name w:val="Kontrollkästchen19"/>
                  <w:enabled/>
                  <w:calcOnExit w:val="0"/>
                  <w:checkBox>
                    <w:sizeAuto/>
                    <w:default w:val="0"/>
                  </w:checkBox>
                </w:ffData>
              </w:fldChar>
            </w:r>
            <w:r w:rsidRPr="00FB20BF">
              <w:rPr>
                <w:rFonts w:cs="Arial"/>
                <w:lang w:val="de-DE"/>
              </w:rPr>
              <w:instrText xml:space="preserve"> FORMCHECKBOX </w:instrText>
            </w:r>
            <w:r w:rsidR="000B25EC">
              <w:rPr>
                <w:rFonts w:cs="Arial"/>
                <w:lang w:val="de-DE"/>
              </w:rPr>
            </w:r>
            <w:r w:rsidR="000B25EC">
              <w:rPr>
                <w:rFonts w:cs="Arial"/>
                <w:lang w:val="de-DE"/>
              </w:rPr>
              <w:fldChar w:fldCharType="separate"/>
            </w:r>
            <w:r w:rsidRPr="00FB20BF">
              <w:rPr>
                <w:rFonts w:cs="Arial"/>
                <w:lang w:val="de-DE"/>
              </w:rPr>
              <w:fldChar w:fldCharType="end"/>
            </w:r>
            <w:r w:rsidRPr="00FB20BF">
              <w:rPr>
                <w:rFonts w:cs="Arial"/>
                <w:lang w:val="de-DE"/>
              </w:rPr>
              <w:tab/>
              <w:t>nicht in den Ruhestand versetzte Bedienstete / versetzter Bediensteter zu sein (Art. 13 Absatz 1 Buchstabe i des Landesgesetzes vom 19. Mai 2015, Nr. 6)</w:t>
            </w:r>
          </w:p>
        </w:tc>
      </w:tr>
    </w:tbl>
    <w:p w14:paraId="4CE036CA" w14:textId="77777777" w:rsidR="00424411" w:rsidRPr="00350CE2" w:rsidRDefault="00424411"/>
    <w:p w14:paraId="50A2BD39" w14:textId="77777777" w:rsidR="00270CF1" w:rsidRPr="00350CE2" w:rsidRDefault="00270CF1" w:rsidP="00270CF1">
      <w:pPr>
        <w:tabs>
          <w:tab w:val="center" w:pos="2835"/>
          <w:tab w:val="center" w:pos="8222"/>
        </w:tabs>
        <w:spacing w:line="240" w:lineRule="exact"/>
        <w:ind w:left="-567" w:right="452"/>
      </w:pPr>
    </w:p>
    <w:p w14:paraId="0E420562" w14:textId="77777777" w:rsidR="00102ACD" w:rsidRDefault="00102ACD" w:rsidP="00270CF1">
      <w:pPr>
        <w:spacing w:line="240" w:lineRule="exact"/>
        <w:rPr>
          <w:b/>
          <w:lang w:val="de-DE"/>
        </w:rPr>
        <w:sectPr w:rsidR="00102ACD" w:rsidSect="00CB7A48">
          <w:headerReference w:type="default" r:id="rId9"/>
          <w:footerReference w:type="first" r:id="rId10"/>
          <w:pgSz w:w="11906" w:h="16838" w:code="9"/>
          <w:pgMar w:top="1135" w:right="567" w:bottom="709" w:left="851" w:header="567" w:footer="454" w:gutter="0"/>
          <w:pgNumType w:start="1"/>
          <w:cols w:space="720"/>
          <w:titlePg/>
        </w:sectPr>
      </w:pPr>
    </w:p>
    <w:p w14:paraId="15D533A1" w14:textId="77777777" w:rsidR="008E618F" w:rsidRDefault="008E618F" w:rsidP="00270CF1">
      <w:pPr>
        <w:spacing w:line="240" w:lineRule="exact"/>
        <w:rPr>
          <w:b/>
          <w:lang w:val="de-DE"/>
        </w:rPr>
      </w:pPr>
      <w:r>
        <w:rPr>
          <w:b/>
          <w:lang w:val="de-DE"/>
        </w:rPr>
        <w:lastRenderedPageBreak/>
        <w:t>Folgende</w:t>
      </w:r>
      <w:r w:rsidR="00700178">
        <w:rPr>
          <w:b/>
          <w:lang w:val="de-DE"/>
        </w:rPr>
        <w:t xml:space="preserve"> Dienstzeiten als Sozialpädagogin</w:t>
      </w:r>
      <w:r>
        <w:rPr>
          <w:b/>
          <w:lang w:val="de-DE"/>
        </w:rPr>
        <w:t xml:space="preserve"> / Sozialpädagoge an einer </w:t>
      </w:r>
      <w:r w:rsidR="005F4197">
        <w:rPr>
          <w:b/>
          <w:lang w:val="de-DE"/>
        </w:rPr>
        <w:t xml:space="preserve">öffentlichen </w:t>
      </w:r>
      <w:r>
        <w:rPr>
          <w:b/>
          <w:lang w:val="de-DE"/>
        </w:rPr>
        <w:t xml:space="preserve">Schule </w:t>
      </w:r>
      <w:r w:rsidR="005F4197">
        <w:rPr>
          <w:b/>
          <w:lang w:val="de-DE"/>
        </w:rPr>
        <w:t xml:space="preserve">Südtirols </w:t>
      </w:r>
      <w:r>
        <w:rPr>
          <w:b/>
          <w:lang w:val="de-DE"/>
        </w:rPr>
        <w:t xml:space="preserve">geleistet zu haben: </w:t>
      </w:r>
    </w:p>
    <w:p w14:paraId="2F2A75B7" w14:textId="77777777" w:rsidR="00270CF1" w:rsidRPr="00350CE2" w:rsidRDefault="00270CF1" w:rsidP="00270CF1">
      <w:pPr>
        <w:spacing w:line="240" w:lineRule="exact"/>
        <w:ind w:left="-567"/>
        <w:rPr>
          <w:b/>
          <w:lang w:val="de-DE"/>
        </w:rPr>
      </w:pPr>
    </w:p>
    <w:tbl>
      <w:tblPr>
        <w:tblW w:w="10348"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276"/>
        <w:gridCol w:w="1560"/>
        <w:gridCol w:w="1701"/>
        <w:gridCol w:w="992"/>
        <w:gridCol w:w="992"/>
        <w:gridCol w:w="992"/>
        <w:gridCol w:w="2835"/>
      </w:tblGrid>
      <w:tr w:rsidR="00C61E71" w:rsidRPr="004D013E" w14:paraId="790A3CD1" w14:textId="77777777" w:rsidTr="00B703D9">
        <w:trPr>
          <w:cantSplit/>
          <w:trHeight w:val="822"/>
        </w:trPr>
        <w:tc>
          <w:tcPr>
            <w:tcW w:w="1276" w:type="dxa"/>
            <w:vAlign w:val="center"/>
          </w:tcPr>
          <w:p w14:paraId="0AF2B93D" w14:textId="77777777" w:rsidR="00C61E71" w:rsidRPr="00B703D9" w:rsidRDefault="00EE2B91" w:rsidP="00ED03B0">
            <w:pPr>
              <w:pStyle w:val="berschrift2"/>
              <w:spacing w:line="240" w:lineRule="auto"/>
              <w:jc w:val="left"/>
              <w:rPr>
                <w:b/>
                <w:bCs/>
                <w:sz w:val="18"/>
                <w:szCs w:val="18"/>
              </w:rPr>
            </w:pPr>
            <w:r w:rsidRPr="00B703D9">
              <w:rPr>
                <w:b/>
                <w:bCs/>
                <w:sz w:val="18"/>
                <w:szCs w:val="18"/>
              </w:rPr>
              <w:t>Unterrichts-jahr</w:t>
            </w:r>
          </w:p>
        </w:tc>
        <w:tc>
          <w:tcPr>
            <w:tcW w:w="1560" w:type="dxa"/>
            <w:vAlign w:val="center"/>
          </w:tcPr>
          <w:p w14:paraId="1CB8FEC7" w14:textId="77777777" w:rsidR="00C61E71" w:rsidRPr="00B703D9" w:rsidRDefault="00C61E71" w:rsidP="00B703D9">
            <w:pPr>
              <w:pStyle w:val="berschrift6"/>
              <w:rPr>
                <w:rFonts w:ascii="Arial" w:hAnsi="Arial"/>
                <w:bCs w:val="0"/>
                <w:sz w:val="18"/>
                <w:szCs w:val="18"/>
              </w:rPr>
            </w:pPr>
            <w:r w:rsidRPr="00B703D9">
              <w:rPr>
                <w:rFonts w:ascii="Arial" w:hAnsi="Arial"/>
                <w:bCs w:val="0"/>
                <w:sz w:val="18"/>
                <w:szCs w:val="18"/>
              </w:rPr>
              <w:t>Schule</w:t>
            </w:r>
          </w:p>
        </w:tc>
        <w:tc>
          <w:tcPr>
            <w:tcW w:w="1701" w:type="dxa"/>
            <w:vAlign w:val="center"/>
          </w:tcPr>
          <w:p w14:paraId="0012D2D1" w14:textId="77777777" w:rsidR="00C61E71" w:rsidRPr="00B703D9" w:rsidRDefault="00DF4010" w:rsidP="00B703D9">
            <w:pPr>
              <w:pStyle w:val="berschrift6"/>
              <w:rPr>
                <w:rFonts w:ascii="Arial" w:hAnsi="Arial"/>
                <w:bCs w:val="0"/>
                <w:sz w:val="18"/>
                <w:szCs w:val="18"/>
                <w:lang w:val="de-DE"/>
              </w:rPr>
            </w:pPr>
            <w:r w:rsidRPr="00B703D9">
              <w:rPr>
                <w:rFonts w:ascii="Arial" w:hAnsi="Arial"/>
                <w:bCs w:val="0"/>
                <w:sz w:val="18"/>
                <w:szCs w:val="18"/>
                <w:lang w:val="de-DE"/>
              </w:rPr>
              <w:t>Ausmaß des Arbeitsvertrag</w:t>
            </w:r>
            <w:r w:rsidR="00CF520C" w:rsidRPr="00B703D9">
              <w:rPr>
                <w:rFonts w:ascii="Arial" w:hAnsi="Arial"/>
                <w:bCs w:val="0"/>
                <w:sz w:val="18"/>
                <w:szCs w:val="18"/>
                <w:lang w:val="de-DE"/>
              </w:rPr>
              <w:t xml:space="preserve"> in Wochenstunden</w:t>
            </w:r>
          </w:p>
        </w:tc>
        <w:tc>
          <w:tcPr>
            <w:tcW w:w="1984" w:type="dxa"/>
            <w:gridSpan w:val="2"/>
            <w:vAlign w:val="center"/>
          </w:tcPr>
          <w:p w14:paraId="6D2E4A14" w14:textId="77777777" w:rsidR="00C61E71" w:rsidRPr="00B703D9" w:rsidRDefault="00C61E71" w:rsidP="00B703D9">
            <w:pPr>
              <w:pStyle w:val="berschrift7"/>
              <w:ind w:left="214" w:hanging="142"/>
              <w:rPr>
                <w:rFonts w:ascii="Arial" w:hAnsi="Arial"/>
                <w:b/>
                <w:sz w:val="18"/>
                <w:szCs w:val="18"/>
                <w:lang w:val="de-DE"/>
              </w:rPr>
            </w:pPr>
            <w:r w:rsidRPr="00B703D9">
              <w:rPr>
                <w:rFonts w:ascii="Arial" w:hAnsi="Arial"/>
                <w:b/>
                <w:sz w:val="18"/>
                <w:szCs w:val="18"/>
                <w:lang w:val="de-DE"/>
              </w:rPr>
              <w:t>Dauer des Dienstes</w:t>
            </w:r>
          </w:p>
          <w:tbl>
            <w:tblPr>
              <w:tblW w:w="0" w:type="auto"/>
              <w:tblLayout w:type="fixed"/>
              <w:tblLook w:val="01E0" w:firstRow="1" w:lastRow="1" w:firstColumn="1" w:lastColumn="1" w:noHBand="0" w:noVBand="0"/>
            </w:tblPr>
            <w:tblGrid>
              <w:gridCol w:w="1004"/>
              <w:gridCol w:w="542"/>
            </w:tblGrid>
            <w:tr w:rsidR="00C61E71" w:rsidRPr="00B703D9" w14:paraId="03E60A8E" w14:textId="77777777" w:rsidTr="003E5EAA">
              <w:tc>
                <w:tcPr>
                  <w:tcW w:w="1004" w:type="dxa"/>
                </w:tcPr>
                <w:p w14:paraId="23DCDD46" w14:textId="77777777" w:rsidR="00C61E71" w:rsidRPr="00B703D9" w:rsidRDefault="00C61E71" w:rsidP="00B703D9">
                  <w:pPr>
                    <w:spacing w:line="240" w:lineRule="exact"/>
                    <w:rPr>
                      <w:b/>
                      <w:sz w:val="18"/>
                      <w:szCs w:val="18"/>
                      <w:lang w:val="de-DE"/>
                    </w:rPr>
                  </w:pPr>
                  <w:r w:rsidRPr="00B703D9">
                    <w:rPr>
                      <w:b/>
                      <w:sz w:val="18"/>
                      <w:szCs w:val="18"/>
                      <w:lang w:val="de-DE"/>
                    </w:rPr>
                    <w:t>von</w:t>
                  </w:r>
                </w:p>
              </w:tc>
              <w:tc>
                <w:tcPr>
                  <w:tcW w:w="542" w:type="dxa"/>
                </w:tcPr>
                <w:p w14:paraId="6B219F38" w14:textId="77777777" w:rsidR="00C61E71" w:rsidRPr="00B703D9" w:rsidRDefault="00C61E71" w:rsidP="00B703D9">
                  <w:pPr>
                    <w:spacing w:line="240" w:lineRule="exact"/>
                    <w:rPr>
                      <w:b/>
                      <w:sz w:val="18"/>
                      <w:szCs w:val="18"/>
                      <w:lang w:val="de-DE"/>
                    </w:rPr>
                  </w:pPr>
                  <w:r w:rsidRPr="00B703D9">
                    <w:rPr>
                      <w:b/>
                      <w:sz w:val="18"/>
                      <w:szCs w:val="18"/>
                      <w:lang w:val="de-DE"/>
                    </w:rPr>
                    <w:t>bis</w:t>
                  </w:r>
                </w:p>
              </w:tc>
            </w:tr>
          </w:tbl>
          <w:p w14:paraId="2B2F8995" w14:textId="77777777" w:rsidR="00C61E71" w:rsidRPr="00B703D9" w:rsidRDefault="00C61E71" w:rsidP="00B703D9">
            <w:pPr>
              <w:rPr>
                <w:b/>
                <w:sz w:val="18"/>
                <w:szCs w:val="18"/>
                <w:lang w:val="de-DE"/>
              </w:rPr>
            </w:pPr>
          </w:p>
        </w:tc>
        <w:tc>
          <w:tcPr>
            <w:tcW w:w="992" w:type="dxa"/>
            <w:vAlign w:val="center"/>
          </w:tcPr>
          <w:p w14:paraId="462E4128" w14:textId="77777777" w:rsidR="00611F5A" w:rsidRDefault="00611F5A" w:rsidP="00B703D9">
            <w:pPr>
              <w:rPr>
                <w:b/>
                <w:sz w:val="18"/>
                <w:szCs w:val="18"/>
              </w:rPr>
            </w:pPr>
          </w:p>
          <w:p w14:paraId="59BDE21C" w14:textId="736A0AD3" w:rsidR="00C61E71" w:rsidRPr="00B703D9" w:rsidRDefault="00C61E71" w:rsidP="00B703D9">
            <w:pPr>
              <w:rPr>
                <w:b/>
                <w:sz w:val="18"/>
                <w:szCs w:val="18"/>
              </w:rPr>
            </w:pPr>
            <w:r w:rsidRPr="00B703D9">
              <w:rPr>
                <w:b/>
                <w:sz w:val="18"/>
                <w:szCs w:val="18"/>
              </w:rPr>
              <w:t>Anzahl in Tagen</w:t>
            </w:r>
          </w:p>
          <w:p w14:paraId="649822DD" w14:textId="77777777" w:rsidR="00C61E71" w:rsidRPr="00B703D9" w:rsidRDefault="00C61E71" w:rsidP="00B703D9">
            <w:pPr>
              <w:rPr>
                <w:b/>
                <w:sz w:val="18"/>
                <w:szCs w:val="18"/>
              </w:rPr>
            </w:pPr>
          </w:p>
        </w:tc>
        <w:tc>
          <w:tcPr>
            <w:tcW w:w="2835" w:type="dxa"/>
            <w:vAlign w:val="center"/>
          </w:tcPr>
          <w:p w14:paraId="3B7E5832" w14:textId="02726A67" w:rsidR="00C61E71" w:rsidRPr="00B703D9" w:rsidRDefault="00C61E71" w:rsidP="00B703D9">
            <w:pPr>
              <w:rPr>
                <w:b/>
                <w:sz w:val="18"/>
                <w:szCs w:val="18"/>
                <w:lang w:val="de-DE"/>
              </w:rPr>
            </w:pPr>
            <w:r w:rsidRPr="00B703D9">
              <w:rPr>
                <w:b/>
                <w:sz w:val="18"/>
                <w:szCs w:val="18"/>
                <w:lang w:val="de-DE"/>
              </w:rPr>
              <w:t>Angabe der Dienstbewertung positiv, negativ, nicht bewertet</w:t>
            </w:r>
          </w:p>
        </w:tc>
      </w:tr>
      <w:tr w:rsidR="00102ACD" w:rsidRPr="004D013E" w14:paraId="487909F3" w14:textId="77777777" w:rsidTr="00FF19DD">
        <w:trPr>
          <w:cantSplit/>
          <w:trHeight w:val="284"/>
        </w:trPr>
        <w:tc>
          <w:tcPr>
            <w:tcW w:w="1276" w:type="dxa"/>
          </w:tcPr>
          <w:p w14:paraId="18CC2925" w14:textId="77777777" w:rsidR="00102ACD" w:rsidRPr="00350CE2" w:rsidRDefault="00102ACD" w:rsidP="003E5EAA">
            <w:pPr>
              <w:jc w:val="both"/>
              <w:rPr>
                <w:b/>
                <w:lang w:val="de-DE"/>
              </w:rPr>
            </w:pPr>
          </w:p>
        </w:tc>
        <w:tc>
          <w:tcPr>
            <w:tcW w:w="1560" w:type="dxa"/>
          </w:tcPr>
          <w:p w14:paraId="6B5336CC" w14:textId="77777777" w:rsidR="00102ACD" w:rsidRPr="00350CE2" w:rsidRDefault="00102ACD" w:rsidP="003E5EAA">
            <w:pPr>
              <w:pStyle w:val="berschrift6"/>
              <w:ind w:hanging="191"/>
              <w:jc w:val="both"/>
              <w:rPr>
                <w:rFonts w:ascii="Arial" w:hAnsi="Arial"/>
                <w:bCs w:val="0"/>
                <w:sz w:val="20"/>
                <w:szCs w:val="20"/>
                <w:lang w:val="de-DE"/>
              </w:rPr>
            </w:pPr>
          </w:p>
        </w:tc>
        <w:tc>
          <w:tcPr>
            <w:tcW w:w="1701" w:type="dxa"/>
          </w:tcPr>
          <w:p w14:paraId="726A1F73" w14:textId="77777777" w:rsidR="00102ACD" w:rsidRPr="00350CE2" w:rsidRDefault="00102ACD" w:rsidP="003E5EAA">
            <w:pPr>
              <w:pStyle w:val="berschrift6"/>
              <w:jc w:val="both"/>
              <w:rPr>
                <w:rFonts w:ascii="Arial" w:hAnsi="Arial"/>
                <w:bCs w:val="0"/>
                <w:sz w:val="20"/>
                <w:szCs w:val="20"/>
                <w:lang w:val="de-DE"/>
              </w:rPr>
            </w:pPr>
          </w:p>
        </w:tc>
        <w:tc>
          <w:tcPr>
            <w:tcW w:w="992" w:type="dxa"/>
          </w:tcPr>
          <w:p w14:paraId="6C457BFB" w14:textId="77777777" w:rsidR="00102ACD" w:rsidRPr="00350CE2" w:rsidRDefault="00102ACD" w:rsidP="003E5EAA">
            <w:pPr>
              <w:pStyle w:val="berschrift7"/>
              <w:jc w:val="both"/>
              <w:rPr>
                <w:rFonts w:ascii="Arial" w:hAnsi="Arial"/>
                <w:bCs/>
                <w:sz w:val="20"/>
                <w:szCs w:val="20"/>
                <w:lang w:val="de-DE"/>
              </w:rPr>
            </w:pPr>
          </w:p>
        </w:tc>
        <w:tc>
          <w:tcPr>
            <w:tcW w:w="992" w:type="dxa"/>
          </w:tcPr>
          <w:p w14:paraId="40B23A1B" w14:textId="77777777" w:rsidR="00102ACD" w:rsidRPr="00350CE2" w:rsidRDefault="00102ACD" w:rsidP="003E5EAA">
            <w:pPr>
              <w:pStyle w:val="berschrift6"/>
              <w:jc w:val="both"/>
              <w:rPr>
                <w:rFonts w:ascii="Arial" w:hAnsi="Arial"/>
                <w:bCs w:val="0"/>
                <w:sz w:val="20"/>
                <w:szCs w:val="20"/>
                <w:lang w:val="de-DE"/>
              </w:rPr>
            </w:pPr>
          </w:p>
        </w:tc>
        <w:tc>
          <w:tcPr>
            <w:tcW w:w="992" w:type="dxa"/>
          </w:tcPr>
          <w:p w14:paraId="106BE345" w14:textId="77777777" w:rsidR="00102ACD" w:rsidRPr="00350CE2" w:rsidRDefault="00102ACD" w:rsidP="003E5EAA">
            <w:pPr>
              <w:pStyle w:val="berschrift7"/>
              <w:jc w:val="both"/>
              <w:rPr>
                <w:rFonts w:ascii="Arial" w:hAnsi="Arial"/>
                <w:bCs/>
                <w:sz w:val="20"/>
                <w:szCs w:val="20"/>
                <w:lang w:val="de-DE"/>
              </w:rPr>
            </w:pPr>
          </w:p>
        </w:tc>
        <w:tc>
          <w:tcPr>
            <w:tcW w:w="2835" w:type="dxa"/>
          </w:tcPr>
          <w:p w14:paraId="15FA9028" w14:textId="77777777" w:rsidR="00102ACD" w:rsidRPr="00350CE2" w:rsidRDefault="00102ACD" w:rsidP="003E5EAA">
            <w:pPr>
              <w:pStyle w:val="berschrift7"/>
              <w:jc w:val="both"/>
              <w:rPr>
                <w:rFonts w:ascii="Arial" w:hAnsi="Arial"/>
                <w:bCs/>
                <w:sz w:val="20"/>
                <w:szCs w:val="20"/>
                <w:lang w:val="de-DE"/>
              </w:rPr>
            </w:pPr>
          </w:p>
        </w:tc>
      </w:tr>
      <w:tr w:rsidR="00102ACD" w:rsidRPr="004D013E" w14:paraId="22FFDE41" w14:textId="77777777" w:rsidTr="00FF19DD">
        <w:trPr>
          <w:cantSplit/>
          <w:trHeight w:val="284"/>
        </w:trPr>
        <w:tc>
          <w:tcPr>
            <w:tcW w:w="1276" w:type="dxa"/>
          </w:tcPr>
          <w:p w14:paraId="667F8AB0" w14:textId="77777777" w:rsidR="00102ACD" w:rsidRPr="00350CE2" w:rsidRDefault="00102ACD" w:rsidP="003E5EAA">
            <w:pPr>
              <w:jc w:val="both"/>
              <w:rPr>
                <w:b/>
                <w:lang w:val="de-DE"/>
              </w:rPr>
            </w:pPr>
          </w:p>
        </w:tc>
        <w:tc>
          <w:tcPr>
            <w:tcW w:w="1560" w:type="dxa"/>
          </w:tcPr>
          <w:p w14:paraId="45F872DB" w14:textId="77777777" w:rsidR="00102ACD" w:rsidRPr="00350CE2" w:rsidRDefault="00102ACD" w:rsidP="003E5EAA">
            <w:pPr>
              <w:pStyle w:val="berschrift6"/>
              <w:ind w:hanging="191"/>
              <w:jc w:val="both"/>
              <w:rPr>
                <w:rFonts w:ascii="Arial" w:hAnsi="Arial"/>
                <w:bCs w:val="0"/>
                <w:sz w:val="20"/>
                <w:szCs w:val="20"/>
                <w:lang w:val="de-DE"/>
              </w:rPr>
            </w:pPr>
          </w:p>
        </w:tc>
        <w:tc>
          <w:tcPr>
            <w:tcW w:w="1701" w:type="dxa"/>
          </w:tcPr>
          <w:p w14:paraId="675B0B21" w14:textId="77777777" w:rsidR="00102ACD" w:rsidRPr="00350CE2" w:rsidRDefault="00102ACD" w:rsidP="003E5EAA">
            <w:pPr>
              <w:pStyle w:val="berschrift6"/>
              <w:jc w:val="both"/>
              <w:rPr>
                <w:rFonts w:ascii="Arial" w:hAnsi="Arial"/>
                <w:bCs w:val="0"/>
                <w:sz w:val="20"/>
                <w:szCs w:val="20"/>
                <w:lang w:val="de-DE"/>
              </w:rPr>
            </w:pPr>
          </w:p>
        </w:tc>
        <w:tc>
          <w:tcPr>
            <w:tcW w:w="992" w:type="dxa"/>
          </w:tcPr>
          <w:p w14:paraId="2AC6ED72" w14:textId="77777777" w:rsidR="00102ACD" w:rsidRPr="00350CE2" w:rsidRDefault="00102ACD" w:rsidP="003E5EAA">
            <w:pPr>
              <w:pStyle w:val="berschrift7"/>
              <w:jc w:val="both"/>
              <w:rPr>
                <w:rFonts w:ascii="Arial" w:hAnsi="Arial"/>
                <w:bCs/>
                <w:sz w:val="20"/>
                <w:szCs w:val="20"/>
                <w:lang w:val="de-DE"/>
              </w:rPr>
            </w:pPr>
          </w:p>
        </w:tc>
        <w:tc>
          <w:tcPr>
            <w:tcW w:w="992" w:type="dxa"/>
          </w:tcPr>
          <w:p w14:paraId="2C8FFCF1" w14:textId="77777777" w:rsidR="00102ACD" w:rsidRPr="00350CE2" w:rsidRDefault="00102ACD" w:rsidP="003E5EAA">
            <w:pPr>
              <w:pStyle w:val="berschrift6"/>
              <w:jc w:val="both"/>
              <w:rPr>
                <w:rFonts w:ascii="Arial" w:hAnsi="Arial"/>
                <w:bCs w:val="0"/>
                <w:sz w:val="20"/>
                <w:szCs w:val="20"/>
                <w:lang w:val="de-DE"/>
              </w:rPr>
            </w:pPr>
          </w:p>
        </w:tc>
        <w:tc>
          <w:tcPr>
            <w:tcW w:w="992" w:type="dxa"/>
          </w:tcPr>
          <w:p w14:paraId="2AE76AD1" w14:textId="77777777" w:rsidR="00102ACD" w:rsidRPr="00350CE2" w:rsidRDefault="00102ACD" w:rsidP="003E5EAA">
            <w:pPr>
              <w:pStyle w:val="berschrift7"/>
              <w:jc w:val="both"/>
              <w:rPr>
                <w:rFonts w:ascii="Arial" w:hAnsi="Arial"/>
                <w:bCs/>
                <w:sz w:val="20"/>
                <w:szCs w:val="20"/>
                <w:lang w:val="de-DE"/>
              </w:rPr>
            </w:pPr>
          </w:p>
        </w:tc>
        <w:tc>
          <w:tcPr>
            <w:tcW w:w="2835" w:type="dxa"/>
          </w:tcPr>
          <w:p w14:paraId="0AF98F6C" w14:textId="77777777" w:rsidR="00102ACD" w:rsidRPr="00350CE2" w:rsidRDefault="00102ACD" w:rsidP="003E5EAA">
            <w:pPr>
              <w:pStyle w:val="berschrift7"/>
              <w:jc w:val="both"/>
              <w:rPr>
                <w:rFonts w:ascii="Arial" w:hAnsi="Arial"/>
                <w:bCs/>
                <w:sz w:val="20"/>
                <w:szCs w:val="20"/>
                <w:lang w:val="de-DE"/>
              </w:rPr>
            </w:pPr>
          </w:p>
        </w:tc>
      </w:tr>
      <w:tr w:rsidR="00102ACD" w:rsidRPr="004D013E" w14:paraId="7CE610D6" w14:textId="77777777" w:rsidTr="00FF19DD">
        <w:trPr>
          <w:cantSplit/>
          <w:trHeight w:val="284"/>
        </w:trPr>
        <w:tc>
          <w:tcPr>
            <w:tcW w:w="1276" w:type="dxa"/>
          </w:tcPr>
          <w:p w14:paraId="4CFE2A0C" w14:textId="77777777" w:rsidR="00102ACD" w:rsidRPr="00350CE2" w:rsidRDefault="00102ACD" w:rsidP="003E5EAA">
            <w:pPr>
              <w:jc w:val="both"/>
              <w:rPr>
                <w:b/>
                <w:lang w:val="de-DE"/>
              </w:rPr>
            </w:pPr>
          </w:p>
        </w:tc>
        <w:tc>
          <w:tcPr>
            <w:tcW w:w="1560" w:type="dxa"/>
          </w:tcPr>
          <w:p w14:paraId="4D9FDE4F" w14:textId="77777777" w:rsidR="00102ACD" w:rsidRPr="00350CE2" w:rsidRDefault="00102ACD" w:rsidP="003E5EAA">
            <w:pPr>
              <w:pStyle w:val="berschrift6"/>
              <w:ind w:hanging="191"/>
              <w:jc w:val="both"/>
              <w:rPr>
                <w:rFonts w:ascii="Arial" w:hAnsi="Arial"/>
                <w:bCs w:val="0"/>
                <w:sz w:val="20"/>
                <w:szCs w:val="20"/>
                <w:lang w:val="de-DE"/>
              </w:rPr>
            </w:pPr>
          </w:p>
        </w:tc>
        <w:tc>
          <w:tcPr>
            <w:tcW w:w="1701" w:type="dxa"/>
          </w:tcPr>
          <w:p w14:paraId="09204F46" w14:textId="77777777" w:rsidR="00102ACD" w:rsidRPr="00350CE2" w:rsidRDefault="00102ACD" w:rsidP="003E5EAA">
            <w:pPr>
              <w:pStyle w:val="berschrift6"/>
              <w:jc w:val="both"/>
              <w:rPr>
                <w:rFonts w:ascii="Arial" w:hAnsi="Arial"/>
                <w:bCs w:val="0"/>
                <w:sz w:val="20"/>
                <w:szCs w:val="20"/>
                <w:lang w:val="de-DE"/>
              </w:rPr>
            </w:pPr>
          </w:p>
        </w:tc>
        <w:tc>
          <w:tcPr>
            <w:tcW w:w="992" w:type="dxa"/>
          </w:tcPr>
          <w:p w14:paraId="378DEA5A" w14:textId="77777777" w:rsidR="00102ACD" w:rsidRPr="00350CE2" w:rsidRDefault="00102ACD" w:rsidP="003E5EAA">
            <w:pPr>
              <w:pStyle w:val="berschrift7"/>
              <w:jc w:val="both"/>
              <w:rPr>
                <w:rFonts w:ascii="Arial" w:hAnsi="Arial"/>
                <w:bCs/>
                <w:sz w:val="20"/>
                <w:szCs w:val="20"/>
                <w:lang w:val="de-DE"/>
              </w:rPr>
            </w:pPr>
          </w:p>
        </w:tc>
        <w:tc>
          <w:tcPr>
            <w:tcW w:w="992" w:type="dxa"/>
          </w:tcPr>
          <w:p w14:paraId="5A6441D4" w14:textId="77777777" w:rsidR="00102ACD" w:rsidRPr="00350CE2" w:rsidRDefault="00102ACD" w:rsidP="003E5EAA">
            <w:pPr>
              <w:pStyle w:val="berschrift6"/>
              <w:jc w:val="both"/>
              <w:rPr>
                <w:rFonts w:ascii="Arial" w:hAnsi="Arial"/>
                <w:bCs w:val="0"/>
                <w:sz w:val="20"/>
                <w:szCs w:val="20"/>
                <w:lang w:val="de-DE"/>
              </w:rPr>
            </w:pPr>
          </w:p>
        </w:tc>
        <w:tc>
          <w:tcPr>
            <w:tcW w:w="992" w:type="dxa"/>
          </w:tcPr>
          <w:p w14:paraId="533E58A0" w14:textId="77777777" w:rsidR="00102ACD" w:rsidRPr="00350CE2" w:rsidRDefault="00102ACD" w:rsidP="003E5EAA">
            <w:pPr>
              <w:pStyle w:val="berschrift7"/>
              <w:jc w:val="both"/>
              <w:rPr>
                <w:rFonts w:ascii="Arial" w:hAnsi="Arial"/>
                <w:bCs/>
                <w:sz w:val="20"/>
                <w:szCs w:val="20"/>
                <w:lang w:val="de-DE"/>
              </w:rPr>
            </w:pPr>
          </w:p>
        </w:tc>
        <w:tc>
          <w:tcPr>
            <w:tcW w:w="2835" w:type="dxa"/>
          </w:tcPr>
          <w:p w14:paraId="19DAE092" w14:textId="77777777" w:rsidR="00102ACD" w:rsidRPr="00350CE2" w:rsidRDefault="00102ACD" w:rsidP="003E5EAA">
            <w:pPr>
              <w:pStyle w:val="berschrift7"/>
              <w:jc w:val="both"/>
              <w:rPr>
                <w:rFonts w:ascii="Arial" w:hAnsi="Arial"/>
                <w:bCs/>
                <w:sz w:val="20"/>
                <w:szCs w:val="20"/>
                <w:lang w:val="de-DE"/>
              </w:rPr>
            </w:pPr>
          </w:p>
        </w:tc>
      </w:tr>
      <w:tr w:rsidR="00102ACD" w:rsidRPr="004D013E" w14:paraId="29EFFC4A" w14:textId="77777777" w:rsidTr="00FF19DD">
        <w:trPr>
          <w:cantSplit/>
          <w:trHeight w:val="284"/>
        </w:trPr>
        <w:tc>
          <w:tcPr>
            <w:tcW w:w="1276" w:type="dxa"/>
          </w:tcPr>
          <w:p w14:paraId="2120CCBE" w14:textId="77777777" w:rsidR="00102ACD" w:rsidRPr="00350CE2" w:rsidRDefault="00102ACD" w:rsidP="003E5EAA">
            <w:pPr>
              <w:jc w:val="both"/>
              <w:rPr>
                <w:b/>
                <w:lang w:val="de-DE"/>
              </w:rPr>
            </w:pPr>
          </w:p>
        </w:tc>
        <w:tc>
          <w:tcPr>
            <w:tcW w:w="1560" w:type="dxa"/>
          </w:tcPr>
          <w:p w14:paraId="025B5730" w14:textId="77777777" w:rsidR="00102ACD" w:rsidRPr="00350CE2" w:rsidRDefault="00102ACD" w:rsidP="003E5EAA">
            <w:pPr>
              <w:pStyle w:val="berschrift6"/>
              <w:ind w:hanging="191"/>
              <w:jc w:val="both"/>
              <w:rPr>
                <w:rFonts w:ascii="Arial" w:hAnsi="Arial"/>
                <w:bCs w:val="0"/>
                <w:sz w:val="20"/>
                <w:szCs w:val="20"/>
                <w:lang w:val="de-DE"/>
              </w:rPr>
            </w:pPr>
          </w:p>
        </w:tc>
        <w:tc>
          <w:tcPr>
            <w:tcW w:w="1701" w:type="dxa"/>
          </w:tcPr>
          <w:p w14:paraId="052C8ED4" w14:textId="77777777" w:rsidR="00102ACD" w:rsidRPr="00350CE2" w:rsidRDefault="00102ACD" w:rsidP="003E5EAA">
            <w:pPr>
              <w:pStyle w:val="berschrift6"/>
              <w:jc w:val="both"/>
              <w:rPr>
                <w:rFonts w:ascii="Arial" w:hAnsi="Arial"/>
                <w:bCs w:val="0"/>
                <w:sz w:val="20"/>
                <w:szCs w:val="20"/>
                <w:lang w:val="de-DE"/>
              </w:rPr>
            </w:pPr>
          </w:p>
        </w:tc>
        <w:tc>
          <w:tcPr>
            <w:tcW w:w="992" w:type="dxa"/>
          </w:tcPr>
          <w:p w14:paraId="19700BF3" w14:textId="77777777" w:rsidR="00102ACD" w:rsidRPr="00350CE2" w:rsidRDefault="00102ACD" w:rsidP="003E5EAA">
            <w:pPr>
              <w:pStyle w:val="berschrift7"/>
              <w:jc w:val="both"/>
              <w:rPr>
                <w:rFonts w:ascii="Arial" w:hAnsi="Arial"/>
                <w:bCs/>
                <w:sz w:val="20"/>
                <w:szCs w:val="20"/>
                <w:lang w:val="de-DE"/>
              </w:rPr>
            </w:pPr>
          </w:p>
        </w:tc>
        <w:tc>
          <w:tcPr>
            <w:tcW w:w="992" w:type="dxa"/>
          </w:tcPr>
          <w:p w14:paraId="7A8724D5" w14:textId="77777777" w:rsidR="00102ACD" w:rsidRPr="00350CE2" w:rsidRDefault="00102ACD" w:rsidP="003E5EAA">
            <w:pPr>
              <w:pStyle w:val="berschrift6"/>
              <w:jc w:val="both"/>
              <w:rPr>
                <w:rFonts w:ascii="Arial" w:hAnsi="Arial"/>
                <w:bCs w:val="0"/>
                <w:sz w:val="20"/>
                <w:szCs w:val="20"/>
                <w:lang w:val="de-DE"/>
              </w:rPr>
            </w:pPr>
          </w:p>
        </w:tc>
        <w:tc>
          <w:tcPr>
            <w:tcW w:w="992" w:type="dxa"/>
          </w:tcPr>
          <w:p w14:paraId="2D9CFFD8" w14:textId="77777777" w:rsidR="00102ACD" w:rsidRPr="00350CE2" w:rsidRDefault="00102ACD" w:rsidP="003E5EAA">
            <w:pPr>
              <w:pStyle w:val="berschrift7"/>
              <w:jc w:val="both"/>
              <w:rPr>
                <w:rFonts w:ascii="Arial" w:hAnsi="Arial"/>
                <w:bCs/>
                <w:sz w:val="20"/>
                <w:szCs w:val="20"/>
                <w:lang w:val="de-DE"/>
              </w:rPr>
            </w:pPr>
          </w:p>
        </w:tc>
        <w:tc>
          <w:tcPr>
            <w:tcW w:w="2835" w:type="dxa"/>
          </w:tcPr>
          <w:p w14:paraId="7B0FD875" w14:textId="77777777" w:rsidR="00102ACD" w:rsidRPr="00350CE2" w:rsidRDefault="00102ACD" w:rsidP="003E5EAA">
            <w:pPr>
              <w:pStyle w:val="berschrift7"/>
              <w:jc w:val="both"/>
              <w:rPr>
                <w:rFonts w:ascii="Arial" w:hAnsi="Arial"/>
                <w:bCs/>
                <w:sz w:val="20"/>
                <w:szCs w:val="20"/>
                <w:lang w:val="de-DE"/>
              </w:rPr>
            </w:pPr>
          </w:p>
        </w:tc>
      </w:tr>
      <w:tr w:rsidR="00102ACD" w:rsidRPr="004D013E" w14:paraId="727D1E66" w14:textId="77777777" w:rsidTr="00FF19DD">
        <w:trPr>
          <w:cantSplit/>
          <w:trHeight w:val="284"/>
        </w:trPr>
        <w:tc>
          <w:tcPr>
            <w:tcW w:w="1276" w:type="dxa"/>
          </w:tcPr>
          <w:p w14:paraId="76AE590E" w14:textId="77777777" w:rsidR="00102ACD" w:rsidRPr="00350CE2" w:rsidRDefault="00102ACD" w:rsidP="003E5EAA">
            <w:pPr>
              <w:jc w:val="both"/>
              <w:rPr>
                <w:b/>
                <w:lang w:val="de-DE"/>
              </w:rPr>
            </w:pPr>
          </w:p>
        </w:tc>
        <w:tc>
          <w:tcPr>
            <w:tcW w:w="1560" w:type="dxa"/>
          </w:tcPr>
          <w:p w14:paraId="199B5471" w14:textId="77777777" w:rsidR="00102ACD" w:rsidRPr="00350CE2" w:rsidRDefault="00102ACD" w:rsidP="003E5EAA">
            <w:pPr>
              <w:pStyle w:val="berschrift6"/>
              <w:ind w:hanging="191"/>
              <w:jc w:val="both"/>
              <w:rPr>
                <w:rFonts w:ascii="Arial" w:hAnsi="Arial"/>
                <w:bCs w:val="0"/>
                <w:sz w:val="20"/>
                <w:szCs w:val="20"/>
                <w:lang w:val="de-DE"/>
              </w:rPr>
            </w:pPr>
          </w:p>
        </w:tc>
        <w:tc>
          <w:tcPr>
            <w:tcW w:w="1701" w:type="dxa"/>
          </w:tcPr>
          <w:p w14:paraId="77032B52" w14:textId="77777777" w:rsidR="00102ACD" w:rsidRPr="00350CE2" w:rsidRDefault="00102ACD" w:rsidP="003E5EAA">
            <w:pPr>
              <w:pStyle w:val="berschrift6"/>
              <w:jc w:val="both"/>
              <w:rPr>
                <w:rFonts w:ascii="Arial" w:hAnsi="Arial"/>
                <w:bCs w:val="0"/>
                <w:sz w:val="20"/>
                <w:szCs w:val="20"/>
                <w:lang w:val="de-DE"/>
              </w:rPr>
            </w:pPr>
          </w:p>
        </w:tc>
        <w:tc>
          <w:tcPr>
            <w:tcW w:w="992" w:type="dxa"/>
          </w:tcPr>
          <w:p w14:paraId="4FA1D270" w14:textId="77777777" w:rsidR="00102ACD" w:rsidRPr="00350CE2" w:rsidRDefault="00102ACD" w:rsidP="003E5EAA">
            <w:pPr>
              <w:pStyle w:val="berschrift7"/>
              <w:jc w:val="both"/>
              <w:rPr>
                <w:rFonts w:ascii="Arial" w:hAnsi="Arial"/>
                <w:bCs/>
                <w:sz w:val="20"/>
                <w:szCs w:val="20"/>
                <w:lang w:val="de-DE"/>
              </w:rPr>
            </w:pPr>
          </w:p>
        </w:tc>
        <w:tc>
          <w:tcPr>
            <w:tcW w:w="992" w:type="dxa"/>
          </w:tcPr>
          <w:p w14:paraId="0E12F107" w14:textId="77777777" w:rsidR="00102ACD" w:rsidRPr="00350CE2" w:rsidRDefault="00102ACD" w:rsidP="003E5EAA">
            <w:pPr>
              <w:pStyle w:val="berschrift6"/>
              <w:jc w:val="both"/>
              <w:rPr>
                <w:rFonts w:ascii="Arial" w:hAnsi="Arial"/>
                <w:bCs w:val="0"/>
                <w:sz w:val="20"/>
                <w:szCs w:val="20"/>
                <w:lang w:val="de-DE"/>
              </w:rPr>
            </w:pPr>
          </w:p>
        </w:tc>
        <w:tc>
          <w:tcPr>
            <w:tcW w:w="992" w:type="dxa"/>
          </w:tcPr>
          <w:p w14:paraId="07B540F6" w14:textId="77777777" w:rsidR="00102ACD" w:rsidRPr="00350CE2" w:rsidRDefault="00102ACD" w:rsidP="003E5EAA">
            <w:pPr>
              <w:pStyle w:val="berschrift7"/>
              <w:jc w:val="both"/>
              <w:rPr>
                <w:rFonts w:ascii="Arial" w:hAnsi="Arial"/>
                <w:bCs/>
                <w:sz w:val="20"/>
                <w:szCs w:val="20"/>
                <w:lang w:val="de-DE"/>
              </w:rPr>
            </w:pPr>
          </w:p>
        </w:tc>
        <w:tc>
          <w:tcPr>
            <w:tcW w:w="2835" w:type="dxa"/>
          </w:tcPr>
          <w:p w14:paraId="4F89BF4F" w14:textId="77777777" w:rsidR="00102ACD" w:rsidRPr="00350CE2" w:rsidRDefault="00102ACD" w:rsidP="003E5EAA">
            <w:pPr>
              <w:pStyle w:val="berschrift7"/>
              <w:jc w:val="both"/>
              <w:rPr>
                <w:rFonts w:ascii="Arial" w:hAnsi="Arial"/>
                <w:bCs/>
                <w:sz w:val="20"/>
                <w:szCs w:val="20"/>
                <w:lang w:val="de-DE"/>
              </w:rPr>
            </w:pPr>
          </w:p>
        </w:tc>
      </w:tr>
      <w:tr w:rsidR="00102ACD" w:rsidRPr="004D013E" w14:paraId="3FDD670E" w14:textId="77777777" w:rsidTr="00FF19DD">
        <w:trPr>
          <w:cantSplit/>
          <w:trHeight w:val="284"/>
        </w:trPr>
        <w:tc>
          <w:tcPr>
            <w:tcW w:w="1276" w:type="dxa"/>
          </w:tcPr>
          <w:p w14:paraId="4504340D" w14:textId="77777777" w:rsidR="00102ACD" w:rsidRPr="00350CE2" w:rsidRDefault="00102ACD" w:rsidP="003E5EAA">
            <w:pPr>
              <w:jc w:val="both"/>
              <w:rPr>
                <w:b/>
                <w:lang w:val="de-DE"/>
              </w:rPr>
            </w:pPr>
          </w:p>
        </w:tc>
        <w:tc>
          <w:tcPr>
            <w:tcW w:w="1560" w:type="dxa"/>
          </w:tcPr>
          <w:p w14:paraId="4D4DC072" w14:textId="77777777" w:rsidR="00102ACD" w:rsidRPr="00350CE2" w:rsidRDefault="00102ACD" w:rsidP="003E5EAA">
            <w:pPr>
              <w:pStyle w:val="berschrift6"/>
              <w:ind w:hanging="191"/>
              <w:jc w:val="both"/>
              <w:rPr>
                <w:rFonts w:ascii="Arial" w:hAnsi="Arial"/>
                <w:bCs w:val="0"/>
                <w:sz w:val="20"/>
                <w:szCs w:val="20"/>
                <w:lang w:val="de-DE"/>
              </w:rPr>
            </w:pPr>
          </w:p>
        </w:tc>
        <w:tc>
          <w:tcPr>
            <w:tcW w:w="1701" w:type="dxa"/>
          </w:tcPr>
          <w:p w14:paraId="3ADCBA91" w14:textId="77777777" w:rsidR="00102ACD" w:rsidRPr="00350CE2" w:rsidRDefault="00102ACD" w:rsidP="003E5EAA">
            <w:pPr>
              <w:pStyle w:val="berschrift6"/>
              <w:jc w:val="both"/>
              <w:rPr>
                <w:rFonts w:ascii="Arial" w:hAnsi="Arial"/>
                <w:bCs w:val="0"/>
                <w:sz w:val="20"/>
                <w:szCs w:val="20"/>
                <w:lang w:val="de-DE"/>
              </w:rPr>
            </w:pPr>
          </w:p>
        </w:tc>
        <w:tc>
          <w:tcPr>
            <w:tcW w:w="992" w:type="dxa"/>
          </w:tcPr>
          <w:p w14:paraId="40EE2EC2" w14:textId="77777777" w:rsidR="00102ACD" w:rsidRPr="00350CE2" w:rsidRDefault="00102ACD" w:rsidP="003E5EAA">
            <w:pPr>
              <w:pStyle w:val="berschrift7"/>
              <w:jc w:val="both"/>
              <w:rPr>
                <w:rFonts w:ascii="Arial" w:hAnsi="Arial"/>
                <w:bCs/>
                <w:sz w:val="20"/>
                <w:szCs w:val="20"/>
                <w:lang w:val="de-DE"/>
              </w:rPr>
            </w:pPr>
          </w:p>
        </w:tc>
        <w:tc>
          <w:tcPr>
            <w:tcW w:w="992" w:type="dxa"/>
          </w:tcPr>
          <w:p w14:paraId="0C849967" w14:textId="77777777" w:rsidR="00102ACD" w:rsidRPr="00350CE2" w:rsidRDefault="00102ACD" w:rsidP="003E5EAA">
            <w:pPr>
              <w:pStyle w:val="berschrift6"/>
              <w:jc w:val="both"/>
              <w:rPr>
                <w:rFonts w:ascii="Arial" w:hAnsi="Arial"/>
                <w:bCs w:val="0"/>
                <w:sz w:val="20"/>
                <w:szCs w:val="20"/>
                <w:lang w:val="de-DE"/>
              </w:rPr>
            </w:pPr>
          </w:p>
        </w:tc>
        <w:tc>
          <w:tcPr>
            <w:tcW w:w="992" w:type="dxa"/>
          </w:tcPr>
          <w:p w14:paraId="55FDBE7D" w14:textId="77777777" w:rsidR="00102ACD" w:rsidRPr="00350CE2" w:rsidRDefault="00102ACD" w:rsidP="003E5EAA">
            <w:pPr>
              <w:pStyle w:val="berschrift7"/>
              <w:jc w:val="both"/>
              <w:rPr>
                <w:rFonts w:ascii="Arial" w:hAnsi="Arial"/>
                <w:bCs/>
                <w:sz w:val="20"/>
                <w:szCs w:val="20"/>
                <w:lang w:val="de-DE"/>
              </w:rPr>
            </w:pPr>
          </w:p>
        </w:tc>
        <w:tc>
          <w:tcPr>
            <w:tcW w:w="2835" w:type="dxa"/>
          </w:tcPr>
          <w:p w14:paraId="0281927D" w14:textId="77777777" w:rsidR="00102ACD" w:rsidRPr="00350CE2" w:rsidRDefault="00102ACD" w:rsidP="003E5EAA">
            <w:pPr>
              <w:pStyle w:val="berschrift7"/>
              <w:jc w:val="both"/>
              <w:rPr>
                <w:rFonts w:ascii="Arial" w:hAnsi="Arial"/>
                <w:bCs/>
                <w:sz w:val="20"/>
                <w:szCs w:val="20"/>
                <w:lang w:val="de-DE"/>
              </w:rPr>
            </w:pPr>
          </w:p>
        </w:tc>
      </w:tr>
      <w:tr w:rsidR="00102ACD" w:rsidRPr="004D013E" w14:paraId="6DC31EB8" w14:textId="77777777" w:rsidTr="00FF19DD">
        <w:trPr>
          <w:cantSplit/>
          <w:trHeight w:val="284"/>
        </w:trPr>
        <w:tc>
          <w:tcPr>
            <w:tcW w:w="1276" w:type="dxa"/>
          </w:tcPr>
          <w:p w14:paraId="2BC74CEC" w14:textId="77777777" w:rsidR="00102ACD" w:rsidRPr="00350CE2" w:rsidRDefault="00102ACD" w:rsidP="003E5EAA">
            <w:pPr>
              <w:jc w:val="both"/>
              <w:rPr>
                <w:b/>
                <w:lang w:val="de-DE"/>
              </w:rPr>
            </w:pPr>
          </w:p>
        </w:tc>
        <w:tc>
          <w:tcPr>
            <w:tcW w:w="1560" w:type="dxa"/>
          </w:tcPr>
          <w:p w14:paraId="17DEB322" w14:textId="77777777" w:rsidR="00102ACD" w:rsidRPr="00350CE2" w:rsidRDefault="00102ACD" w:rsidP="003E5EAA">
            <w:pPr>
              <w:pStyle w:val="berschrift6"/>
              <w:ind w:hanging="191"/>
              <w:jc w:val="both"/>
              <w:rPr>
                <w:rFonts w:ascii="Arial" w:hAnsi="Arial"/>
                <w:bCs w:val="0"/>
                <w:sz w:val="20"/>
                <w:szCs w:val="20"/>
                <w:lang w:val="de-DE"/>
              </w:rPr>
            </w:pPr>
          </w:p>
        </w:tc>
        <w:tc>
          <w:tcPr>
            <w:tcW w:w="1701" w:type="dxa"/>
          </w:tcPr>
          <w:p w14:paraId="558AD812" w14:textId="77777777" w:rsidR="00102ACD" w:rsidRPr="00350CE2" w:rsidRDefault="00102ACD" w:rsidP="003E5EAA">
            <w:pPr>
              <w:pStyle w:val="berschrift6"/>
              <w:jc w:val="both"/>
              <w:rPr>
                <w:rFonts w:ascii="Arial" w:hAnsi="Arial"/>
                <w:bCs w:val="0"/>
                <w:sz w:val="20"/>
                <w:szCs w:val="20"/>
                <w:lang w:val="de-DE"/>
              </w:rPr>
            </w:pPr>
          </w:p>
        </w:tc>
        <w:tc>
          <w:tcPr>
            <w:tcW w:w="992" w:type="dxa"/>
          </w:tcPr>
          <w:p w14:paraId="4A9017A2" w14:textId="77777777" w:rsidR="00102ACD" w:rsidRPr="00350CE2" w:rsidRDefault="00102ACD" w:rsidP="003E5EAA">
            <w:pPr>
              <w:pStyle w:val="berschrift7"/>
              <w:jc w:val="both"/>
              <w:rPr>
                <w:rFonts w:ascii="Arial" w:hAnsi="Arial"/>
                <w:bCs/>
                <w:sz w:val="20"/>
                <w:szCs w:val="20"/>
                <w:lang w:val="de-DE"/>
              </w:rPr>
            </w:pPr>
          </w:p>
        </w:tc>
        <w:tc>
          <w:tcPr>
            <w:tcW w:w="992" w:type="dxa"/>
          </w:tcPr>
          <w:p w14:paraId="14E78DAD" w14:textId="77777777" w:rsidR="00102ACD" w:rsidRPr="00350CE2" w:rsidRDefault="00102ACD" w:rsidP="003E5EAA">
            <w:pPr>
              <w:pStyle w:val="berschrift6"/>
              <w:jc w:val="both"/>
              <w:rPr>
                <w:rFonts w:ascii="Arial" w:hAnsi="Arial"/>
                <w:bCs w:val="0"/>
                <w:sz w:val="20"/>
                <w:szCs w:val="20"/>
                <w:lang w:val="de-DE"/>
              </w:rPr>
            </w:pPr>
          </w:p>
        </w:tc>
        <w:tc>
          <w:tcPr>
            <w:tcW w:w="992" w:type="dxa"/>
          </w:tcPr>
          <w:p w14:paraId="1232E7F0" w14:textId="77777777" w:rsidR="00102ACD" w:rsidRPr="00350CE2" w:rsidRDefault="00102ACD" w:rsidP="003E5EAA">
            <w:pPr>
              <w:pStyle w:val="berschrift7"/>
              <w:jc w:val="both"/>
              <w:rPr>
                <w:rFonts w:ascii="Arial" w:hAnsi="Arial"/>
                <w:bCs/>
                <w:sz w:val="20"/>
                <w:szCs w:val="20"/>
                <w:lang w:val="de-DE"/>
              </w:rPr>
            </w:pPr>
          </w:p>
        </w:tc>
        <w:tc>
          <w:tcPr>
            <w:tcW w:w="2835" w:type="dxa"/>
          </w:tcPr>
          <w:p w14:paraId="45F89D9B" w14:textId="77777777" w:rsidR="00102ACD" w:rsidRPr="00350CE2" w:rsidRDefault="00102ACD" w:rsidP="003E5EAA">
            <w:pPr>
              <w:pStyle w:val="berschrift7"/>
              <w:jc w:val="both"/>
              <w:rPr>
                <w:rFonts w:ascii="Arial" w:hAnsi="Arial"/>
                <w:bCs/>
                <w:sz w:val="20"/>
                <w:szCs w:val="20"/>
                <w:lang w:val="de-DE"/>
              </w:rPr>
            </w:pPr>
          </w:p>
        </w:tc>
      </w:tr>
      <w:tr w:rsidR="00102ACD" w:rsidRPr="004D013E" w14:paraId="0A871096" w14:textId="77777777" w:rsidTr="00FF19DD">
        <w:trPr>
          <w:cantSplit/>
          <w:trHeight w:val="284"/>
        </w:trPr>
        <w:tc>
          <w:tcPr>
            <w:tcW w:w="1276" w:type="dxa"/>
          </w:tcPr>
          <w:p w14:paraId="717E69C2" w14:textId="77777777" w:rsidR="00102ACD" w:rsidRPr="00350CE2" w:rsidRDefault="00102ACD" w:rsidP="003E5EAA">
            <w:pPr>
              <w:jc w:val="both"/>
              <w:rPr>
                <w:b/>
                <w:lang w:val="de-DE"/>
              </w:rPr>
            </w:pPr>
          </w:p>
        </w:tc>
        <w:tc>
          <w:tcPr>
            <w:tcW w:w="1560" w:type="dxa"/>
          </w:tcPr>
          <w:p w14:paraId="19AC2D7E" w14:textId="77777777" w:rsidR="00102ACD" w:rsidRPr="00350CE2" w:rsidRDefault="00102ACD" w:rsidP="003E5EAA">
            <w:pPr>
              <w:pStyle w:val="berschrift6"/>
              <w:ind w:hanging="191"/>
              <w:jc w:val="both"/>
              <w:rPr>
                <w:rFonts w:ascii="Arial" w:hAnsi="Arial"/>
                <w:bCs w:val="0"/>
                <w:sz w:val="20"/>
                <w:szCs w:val="20"/>
                <w:lang w:val="de-DE"/>
              </w:rPr>
            </w:pPr>
          </w:p>
        </w:tc>
        <w:tc>
          <w:tcPr>
            <w:tcW w:w="1701" w:type="dxa"/>
          </w:tcPr>
          <w:p w14:paraId="7D59F18B" w14:textId="77777777" w:rsidR="00102ACD" w:rsidRPr="00350CE2" w:rsidRDefault="00102ACD" w:rsidP="003E5EAA">
            <w:pPr>
              <w:pStyle w:val="berschrift6"/>
              <w:jc w:val="both"/>
              <w:rPr>
                <w:rFonts w:ascii="Arial" w:hAnsi="Arial"/>
                <w:bCs w:val="0"/>
                <w:sz w:val="20"/>
                <w:szCs w:val="20"/>
                <w:lang w:val="de-DE"/>
              </w:rPr>
            </w:pPr>
          </w:p>
        </w:tc>
        <w:tc>
          <w:tcPr>
            <w:tcW w:w="992" w:type="dxa"/>
          </w:tcPr>
          <w:p w14:paraId="7E94593A" w14:textId="77777777" w:rsidR="00102ACD" w:rsidRPr="00350CE2" w:rsidRDefault="00102ACD" w:rsidP="003E5EAA">
            <w:pPr>
              <w:pStyle w:val="berschrift7"/>
              <w:jc w:val="both"/>
              <w:rPr>
                <w:rFonts w:ascii="Arial" w:hAnsi="Arial"/>
                <w:bCs/>
                <w:sz w:val="20"/>
                <w:szCs w:val="20"/>
                <w:lang w:val="de-DE"/>
              </w:rPr>
            </w:pPr>
          </w:p>
        </w:tc>
        <w:tc>
          <w:tcPr>
            <w:tcW w:w="992" w:type="dxa"/>
          </w:tcPr>
          <w:p w14:paraId="1C301077" w14:textId="77777777" w:rsidR="00102ACD" w:rsidRPr="00350CE2" w:rsidRDefault="00102ACD" w:rsidP="003E5EAA">
            <w:pPr>
              <w:pStyle w:val="berschrift6"/>
              <w:jc w:val="both"/>
              <w:rPr>
                <w:rFonts w:ascii="Arial" w:hAnsi="Arial"/>
                <w:bCs w:val="0"/>
                <w:sz w:val="20"/>
                <w:szCs w:val="20"/>
                <w:lang w:val="de-DE"/>
              </w:rPr>
            </w:pPr>
          </w:p>
        </w:tc>
        <w:tc>
          <w:tcPr>
            <w:tcW w:w="992" w:type="dxa"/>
          </w:tcPr>
          <w:p w14:paraId="7AF46B96" w14:textId="77777777" w:rsidR="00102ACD" w:rsidRPr="00350CE2" w:rsidRDefault="00102ACD" w:rsidP="003E5EAA">
            <w:pPr>
              <w:pStyle w:val="berschrift7"/>
              <w:jc w:val="both"/>
              <w:rPr>
                <w:rFonts w:ascii="Arial" w:hAnsi="Arial"/>
                <w:bCs/>
                <w:sz w:val="20"/>
                <w:szCs w:val="20"/>
                <w:lang w:val="de-DE"/>
              </w:rPr>
            </w:pPr>
          </w:p>
        </w:tc>
        <w:tc>
          <w:tcPr>
            <w:tcW w:w="2835" w:type="dxa"/>
          </w:tcPr>
          <w:p w14:paraId="0DD048D7" w14:textId="77777777" w:rsidR="00102ACD" w:rsidRPr="00350CE2" w:rsidRDefault="00102ACD" w:rsidP="003E5EAA">
            <w:pPr>
              <w:pStyle w:val="berschrift7"/>
              <w:jc w:val="both"/>
              <w:rPr>
                <w:rFonts w:ascii="Arial" w:hAnsi="Arial"/>
                <w:bCs/>
                <w:sz w:val="20"/>
                <w:szCs w:val="20"/>
                <w:lang w:val="de-DE"/>
              </w:rPr>
            </w:pPr>
          </w:p>
        </w:tc>
      </w:tr>
      <w:tr w:rsidR="00102ACD" w:rsidRPr="004D013E" w14:paraId="59332820" w14:textId="77777777" w:rsidTr="00FF19DD">
        <w:trPr>
          <w:cantSplit/>
          <w:trHeight w:val="284"/>
        </w:trPr>
        <w:tc>
          <w:tcPr>
            <w:tcW w:w="1276" w:type="dxa"/>
          </w:tcPr>
          <w:p w14:paraId="7A9411F8" w14:textId="77777777" w:rsidR="00102ACD" w:rsidRPr="00350CE2" w:rsidRDefault="00102ACD" w:rsidP="003E5EAA">
            <w:pPr>
              <w:jc w:val="both"/>
              <w:rPr>
                <w:b/>
                <w:lang w:val="de-DE"/>
              </w:rPr>
            </w:pPr>
          </w:p>
        </w:tc>
        <w:tc>
          <w:tcPr>
            <w:tcW w:w="1560" w:type="dxa"/>
          </w:tcPr>
          <w:p w14:paraId="1D82623D" w14:textId="77777777" w:rsidR="00102ACD" w:rsidRPr="00350CE2" w:rsidRDefault="00102ACD" w:rsidP="003E5EAA">
            <w:pPr>
              <w:pStyle w:val="berschrift6"/>
              <w:ind w:hanging="191"/>
              <w:jc w:val="both"/>
              <w:rPr>
                <w:rFonts w:ascii="Arial" w:hAnsi="Arial"/>
                <w:bCs w:val="0"/>
                <w:sz w:val="20"/>
                <w:szCs w:val="20"/>
                <w:lang w:val="de-DE"/>
              </w:rPr>
            </w:pPr>
          </w:p>
        </w:tc>
        <w:tc>
          <w:tcPr>
            <w:tcW w:w="1701" w:type="dxa"/>
          </w:tcPr>
          <w:p w14:paraId="2DFF7D7A" w14:textId="77777777" w:rsidR="00102ACD" w:rsidRPr="00350CE2" w:rsidRDefault="00102ACD" w:rsidP="003E5EAA">
            <w:pPr>
              <w:pStyle w:val="berschrift6"/>
              <w:jc w:val="both"/>
              <w:rPr>
                <w:rFonts w:ascii="Arial" w:hAnsi="Arial"/>
                <w:bCs w:val="0"/>
                <w:sz w:val="20"/>
                <w:szCs w:val="20"/>
                <w:lang w:val="de-DE"/>
              </w:rPr>
            </w:pPr>
          </w:p>
        </w:tc>
        <w:tc>
          <w:tcPr>
            <w:tcW w:w="992" w:type="dxa"/>
          </w:tcPr>
          <w:p w14:paraId="3D7D7774" w14:textId="77777777" w:rsidR="00102ACD" w:rsidRPr="00350CE2" w:rsidRDefault="00102ACD" w:rsidP="003E5EAA">
            <w:pPr>
              <w:pStyle w:val="berschrift7"/>
              <w:jc w:val="both"/>
              <w:rPr>
                <w:rFonts w:ascii="Arial" w:hAnsi="Arial"/>
                <w:bCs/>
                <w:sz w:val="20"/>
                <w:szCs w:val="20"/>
                <w:lang w:val="de-DE"/>
              </w:rPr>
            </w:pPr>
          </w:p>
        </w:tc>
        <w:tc>
          <w:tcPr>
            <w:tcW w:w="992" w:type="dxa"/>
          </w:tcPr>
          <w:p w14:paraId="115C7795" w14:textId="77777777" w:rsidR="00102ACD" w:rsidRPr="00350CE2" w:rsidRDefault="00102ACD" w:rsidP="003E5EAA">
            <w:pPr>
              <w:pStyle w:val="berschrift6"/>
              <w:jc w:val="both"/>
              <w:rPr>
                <w:rFonts w:ascii="Arial" w:hAnsi="Arial"/>
                <w:bCs w:val="0"/>
                <w:sz w:val="20"/>
                <w:szCs w:val="20"/>
                <w:lang w:val="de-DE"/>
              </w:rPr>
            </w:pPr>
          </w:p>
        </w:tc>
        <w:tc>
          <w:tcPr>
            <w:tcW w:w="992" w:type="dxa"/>
          </w:tcPr>
          <w:p w14:paraId="23644BD3" w14:textId="77777777" w:rsidR="00102ACD" w:rsidRPr="00350CE2" w:rsidRDefault="00102ACD" w:rsidP="003E5EAA">
            <w:pPr>
              <w:pStyle w:val="berschrift7"/>
              <w:jc w:val="both"/>
              <w:rPr>
                <w:rFonts w:ascii="Arial" w:hAnsi="Arial"/>
                <w:bCs/>
                <w:sz w:val="20"/>
                <w:szCs w:val="20"/>
                <w:lang w:val="de-DE"/>
              </w:rPr>
            </w:pPr>
          </w:p>
        </w:tc>
        <w:tc>
          <w:tcPr>
            <w:tcW w:w="2835" w:type="dxa"/>
          </w:tcPr>
          <w:p w14:paraId="59BD9612" w14:textId="77777777" w:rsidR="00102ACD" w:rsidRPr="00350CE2" w:rsidRDefault="00102ACD" w:rsidP="003E5EAA">
            <w:pPr>
              <w:pStyle w:val="berschrift7"/>
              <w:jc w:val="both"/>
              <w:rPr>
                <w:rFonts w:ascii="Arial" w:hAnsi="Arial"/>
                <w:bCs/>
                <w:sz w:val="20"/>
                <w:szCs w:val="20"/>
                <w:lang w:val="de-DE"/>
              </w:rPr>
            </w:pPr>
          </w:p>
        </w:tc>
      </w:tr>
    </w:tbl>
    <w:p w14:paraId="1A972992" w14:textId="77777777" w:rsidR="00424411" w:rsidRDefault="00424411">
      <w:pPr>
        <w:rPr>
          <w:lang w:val="de-DE"/>
        </w:rPr>
      </w:pPr>
    </w:p>
    <w:p w14:paraId="342286A1" w14:textId="77777777" w:rsidR="00EE2B91" w:rsidRDefault="00EE2B91" w:rsidP="00EE2B91">
      <w:pPr>
        <w:spacing w:line="240" w:lineRule="exact"/>
        <w:rPr>
          <w:b/>
          <w:lang w:val="de-DE"/>
        </w:rPr>
      </w:pPr>
    </w:p>
    <w:p w14:paraId="2B9397FF" w14:textId="77777777" w:rsidR="00EE2B91" w:rsidRPr="00EE2B91" w:rsidRDefault="00EE2B91" w:rsidP="00EE2B91">
      <w:pPr>
        <w:spacing w:line="240" w:lineRule="exact"/>
        <w:rPr>
          <w:b/>
          <w:lang w:val="de-DE"/>
        </w:rPr>
      </w:pPr>
      <w:r>
        <w:rPr>
          <w:b/>
          <w:lang w:val="de-DE"/>
        </w:rPr>
        <w:t>Folgende Dienstzeiten als Sozialpädagog</w:t>
      </w:r>
      <w:r w:rsidR="00700178">
        <w:rPr>
          <w:b/>
          <w:lang w:val="de-DE"/>
        </w:rPr>
        <w:t>in</w:t>
      </w:r>
      <w:r>
        <w:rPr>
          <w:b/>
          <w:lang w:val="de-DE"/>
        </w:rPr>
        <w:t xml:space="preserve"> / Sozialpädagoge oder als Sozialassistent/in außerhalb der </w:t>
      </w:r>
      <w:r w:rsidR="005F4197">
        <w:rPr>
          <w:b/>
          <w:lang w:val="de-DE"/>
        </w:rPr>
        <w:t xml:space="preserve">öffentlichen Schule Südtirols </w:t>
      </w:r>
      <w:r>
        <w:rPr>
          <w:b/>
          <w:lang w:val="de-DE"/>
        </w:rPr>
        <w:t xml:space="preserve">geleistet zu haben: </w:t>
      </w:r>
    </w:p>
    <w:p w14:paraId="583ACC61" w14:textId="77777777" w:rsidR="00EE2B91" w:rsidRDefault="00EE2B91">
      <w:pPr>
        <w:rPr>
          <w:lang w:val="de-DE"/>
        </w:rPr>
      </w:pPr>
    </w:p>
    <w:tbl>
      <w:tblPr>
        <w:tblW w:w="10348"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276"/>
        <w:gridCol w:w="1560"/>
        <w:gridCol w:w="1701"/>
        <w:gridCol w:w="992"/>
        <w:gridCol w:w="992"/>
        <w:gridCol w:w="992"/>
        <w:gridCol w:w="2835"/>
      </w:tblGrid>
      <w:tr w:rsidR="00EE2B91" w:rsidRPr="004D013E" w14:paraId="6AB14E86" w14:textId="77777777" w:rsidTr="00FF19DD">
        <w:trPr>
          <w:cantSplit/>
          <w:trHeight w:val="822"/>
        </w:trPr>
        <w:tc>
          <w:tcPr>
            <w:tcW w:w="1276" w:type="dxa"/>
            <w:vAlign w:val="center"/>
          </w:tcPr>
          <w:p w14:paraId="7C213FC1" w14:textId="2297BA56" w:rsidR="00ED03B0" w:rsidRDefault="00ED03B0" w:rsidP="00ED03B0">
            <w:pPr>
              <w:pStyle w:val="berschrift2"/>
              <w:spacing w:line="240" w:lineRule="auto"/>
              <w:jc w:val="left"/>
              <w:rPr>
                <w:b/>
                <w:sz w:val="18"/>
                <w:szCs w:val="18"/>
              </w:rPr>
            </w:pPr>
          </w:p>
          <w:p w14:paraId="31D44C63" w14:textId="77777777" w:rsidR="00ED03B0" w:rsidRPr="00ED03B0" w:rsidRDefault="00ED03B0" w:rsidP="00ED03B0"/>
          <w:p w14:paraId="62BF8EA9" w14:textId="4C087946" w:rsidR="00EE2B91" w:rsidRPr="00B703D9" w:rsidRDefault="00EE2B91" w:rsidP="00ED03B0">
            <w:pPr>
              <w:pStyle w:val="berschrift2"/>
              <w:spacing w:line="240" w:lineRule="auto"/>
              <w:jc w:val="left"/>
              <w:rPr>
                <w:b/>
                <w:sz w:val="18"/>
                <w:szCs w:val="18"/>
              </w:rPr>
            </w:pPr>
            <w:r w:rsidRPr="00B703D9">
              <w:rPr>
                <w:b/>
                <w:sz w:val="18"/>
                <w:szCs w:val="18"/>
              </w:rPr>
              <w:t xml:space="preserve">Unterrichts- bzw. Arbeitsjahr </w:t>
            </w:r>
          </w:p>
          <w:p w14:paraId="69D0D909" w14:textId="77777777" w:rsidR="00EE2B91" w:rsidRPr="00B703D9" w:rsidRDefault="00EE2B91" w:rsidP="005679C8">
            <w:pPr>
              <w:rPr>
                <w:b/>
                <w:sz w:val="18"/>
                <w:szCs w:val="18"/>
              </w:rPr>
            </w:pPr>
          </w:p>
        </w:tc>
        <w:tc>
          <w:tcPr>
            <w:tcW w:w="1560" w:type="dxa"/>
            <w:vAlign w:val="center"/>
          </w:tcPr>
          <w:p w14:paraId="0C2320D7" w14:textId="77777777" w:rsidR="00EE2B91" w:rsidRPr="00B703D9" w:rsidRDefault="00EE2B91" w:rsidP="005679C8">
            <w:pPr>
              <w:pStyle w:val="berschrift6"/>
              <w:rPr>
                <w:rFonts w:ascii="Arial" w:hAnsi="Arial"/>
                <w:bCs w:val="0"/>
                <w:sz w:val="18"/>
                <w:szCs w:val="18"/>
              </w:rPr>
            </w:pPr>
            <w:r w:rsidRPr="00B703D9">
              <w:rPr>
                <w:rFonts w:ascii="Arial" w:hAnsi="Arial"/>
                <w:bCs w:val="0"/>
                <w:sz w:val="18"/>
                <w:szCs w:val="18"/>
              </w:rPr>
              <w:t>Arbeitgeber, Dienstsitz</w:t>
            </w:r>
          </w:p>
        </w:tc>
        <w:tc>
          <w:tcPr>
            <w:tcW w:w="1701" w:type="dxa"/>
            <w:vAlign w:val="center"/>
          </w:tcPr>
          <w:p w14:paraId="3AAF812B" w14:textId="77777777" w:rsidR="00EE2B91" w:rsidRPr="00B703D9" w:rsidRDefault="00EE2B91" w:rsidP="005679C8">
            <w:pPr>
              <w:pStyle w:val="berschrift6"/>
              <w:rPr>
                <w:rFonts w:ascii="Arial" w:hAnsi="Arial"/>
                <w:bCs w:val="0"/>
                <w:sz w:val="18"/>
                <w:szCs w:val="18"/>
                <w:lang w:val="de-DE"/>
              </w:rPr>
            </w:pPr>
            <w:r w:rsidRPr="00B703D9">
              <w:rPr>
                <w:rFonts w:ascii="Arial" w:hAnsi="Arial"/>
                <w:bCs w:val="0"/>
                <w:sz w:val="18"/>
                <w:szCs w:val="18"/>
                <w:lang w:val="de-DE"/>
              </w:rPr>
              <w:t>Ausmaß des Arbeitsvertrag in Wochenstunden</w:t>
            </w:r>
          </w:p>
        </w:tc>
        <w:tc>
          <w:tcPr>
            <w:tcW w:w="1984" w:type="dxa"/>
            <w:gridSpan w:val="2"/>
            <w:vAlign w:val="center"/>
          </w:tcPr>
          <w:p w14:paraId="79FB16C6" w14:textId="77777777" w:rsidR="00EE2B91" w:rsidRPr="00B703D9" w:rsidRDefault="00EE2B91" w:rsidP="005679C8">
            <w:pPr>
              <w:pStyle w:val="berschrift7"/>
              <w:ind w:left="214" w:hanging="142"/>
              <w:rPr>
                <w:rFonts w:ascii="Arial" w:hAnsi="Arial"/>
                <w:b/>
                <w:sz w:val="18"/>
                <w:szCs w:val="18"/>
                <w:lang w:val="de-DE"/>
              </w:rPr>
            </w:pPr>
            <w:r w:rsidRPr="00B703D9">
              <w:rPr>
                <w:rFonts w:ascii="Arial" w:hAnsi="Arial"/>
                <w:b/>
                <w:sz w:val="18"/>
                <w:szCs w:val="18"/>
                <w:lang w:val="de-DE"/>
              </w:rPr>
              <w:t>Dauer des Dienstes</w:t>
            </w:r>
          </w:p>
          <w:tbl>
            <w:tblPr>
              <w:tblW w:w="0" w:type="auto"/>
              <w:tblLayout w:type="fixed"/>
              <w:tblLook w:val="01E0" w:firstRow="1" w:lastRow="1" w:firstColumn="1" w:lastColumn="1" w:noHBand="0" w:noVBand="0"/>
            </w:tblPr>
            <w:tblGrid>
              <w:gridCol w:w="1004"/>
              <w:gridCol w:w="542"/>
            </w:tblGrid>
            <w:tr w:rsidR="00EE2B91" w:rsidRPr="00B703D9" w14:paraId="469F05CB" w14:textId="77777777" w:rsidTr="005679C8">
              <w:tc>
                <w:tcPr>
                  <w:tcW w:w="1004" w:type="dxa"/>
                </w:tcPr>
                <w:p w14:paraId="30A5A710" w14:textId="77777777" w:rsidR="00EE2B91" w:rsidRPr="00B703D9" w:rsidRDefault="00EE2B91" w:rsidP="005679C8">
                  <w:pPr>
                    <w:spacing w:line="240" w:lineRule="exact"/>
                    <w:jc w:val="center"/>
                    <w:rPr>
                      <w:b/>
                      <w:sz w:val="18"/>
                      <w:szCs w:val="18"/>
                      <w:lang w:val="de-DE"/>
                    </w:rPr>
                  </w:pPr>
                  <w:r w:rsidRPr="00B703D9">
                    <w:rPr>
                      <w:b/>
                      <w:sz w:val="18"/>
                      <w:szCs w:val="18"/>
                      <w:lang w:val="de-DE"/>
                    </w:rPr>
                    <w:t>von</w:t>
                  </w:r>
                </w:p>
              </w:tc>
              <w:tc>
                <w:tcPr>
                  <w:tcW w:w="542" w:type="dxa"/>
                </w:tcPr>
                <w:p w14:paraId="5E06D179" w14:textId="77777777" w:rsidR="00EE2B91" w:rsidRPr="00B703D9" w:rsidRDefault="00EE2B91" w:rsidP="005679C8">
                  <w:pPr>
                    <w:spacing w:line="240" w:lineRule="exact"/>
                    <w:jc w:val="center"/>
                    <w:rPr>
                      <w:b/>
                      <w:sz w:val="18"/>
                      <w:szCs w:val="18"/>
                      <w:lang w:val="de-DE"/>
                    </w:rPr>
                  </w:pPr>
                  <w:r w:rsidRPr="00B703D9">
                    <w:rPr>
                      <w:b/>
                      <w:sz w:val="18"/>
                      <w:szCs w:val="18"/>
                      <w:lang w:val="de-DE"/>
                    </w:rPr>
                    <w:t>bis</w:t>
                  </w:r>
                </w:p>
              </w:tc>
            </w:tr>
          </w:tbl>
          <w:p w14:paraId="5DAE19BB" w14:textId="77777777" w:rsidR="00EE2B91" w:rsidRPr="00B703D9" w:rsidRDefault="00EE2B91" w:rsidP="005679C8">
            <w:pPr>
              <w:rPr>
                <w:b/>
                <w:sz w:val="18"/>
                <w:szCs w:val="18"/>
                <w:lang w:val="de-DE"/>
              </w:rPr>
            </w:pPr>
          </w:p>
        </w:tc>
        <w:tc>
          <w:tcPr>
            <w:tcW w:w="992" w:type="dxa"/>
            <w:vAlign w:val="center"/>
          </w:tcPr>
          <w:p w14:paraId="177C18FE" w14:textId="77777777" w:rsidR="00ED03B0" w:rsidRDefault="00ED03B0" w:rsidP="005679C8">
            <w:pPr>
              <w:rPr>
                <w:b/>
                <w:sz w:val="18"/>
                <w:szCs w:val="18"/>
              </w:rPr>
            </w:pPr>
          </w:p>
          <w:p w14:paraId="7B1E04BB" w14:textId="1AC876A3" w:rsidR="00EE2B91" w:rsidRPr="00B703D9" w:rsidRDefault="00EE2B91" w:rsidP="005679C8">
            <w:pPr>
              <w:rPr>
                <w:b/>
                <w:sz w:val="18"/>
                <w:szCs w:val="18"/>
              </w:rPr>
            </w:pPr>
            <w:r w:rsidRPr="00B703D9">
              <w:rPr>
                <w:b/>
                <w:sz w:val="18"/>
                <w:szCs w:val="18"/>
              </w:rPr>
              <w:t>Anzahl in Tagen</w:t>
            </w:r>
          </w:p>
          <w:p w14:paraId="49A8660E" w14:textId="77777777" w:rsidR="00EE2B91" w:rsidRPr="00B703D9" w:rsidRDefault="00EE2B91" w:rsidP="005679C8">
            <w:pPr>
              <w:rPr>
                <w:b/>
                <w:sz w:val="18"/>
                <w:szCs w:val="18"/>
              </w:rPr>
            </w:pPr>
          </w:p>
        </w:tc>
        <w:tc>
          <w:tcPr>
            <w:tcW w:w="2835" w:type="dxa"/>
            <w:vAlign w:val="center"/>
          </w:tcPr>
          <w:p w14:paraId="5C60051F" w14:textId="0ED79095" w:rsidR="00EE2B91" w:rsidRPr="00B703D9" w:rsidRDefault="00EE2B91" w:rsidP="005679C8">
            <w:pPr>
              <w:rPr>
                <w:b/>
                <w:sz w:val="18"/>
                <w:szCs w:val="18"/>
                <w:lang w:val="de-DE"/>
              </w:rPr>
            </w:pPr>
            <w:r w:rsidRPr="00B703D9">
              <w:rPr>
                <w:b/>
                <w:sz w:val="18"/>
                <w:szCs w:val="18"/>
                <w:lang w:val="de-DE"/>
              </w:rPr>
              <w:t>Angabe der Dienstbewertung positiv, negativ, nicht bewertet</w:t>
            </w:r>
          </w:p>
        </w:tc>
      </w:tr>
      <w:tr w:rsidR="00EE2B91" w:rsidRPr="004D013E" w14:paraId="228F3B06" w14:textId="77777777" w:rsidTr="00FF19DD">
        <w:trPr>
          <w:cantSplit/>
          <w:trHeight w:val="284"/>
        </w:trPr>
        <w:tc>
          <w:tcPr>
            <w:tcW w:w="1276" w:type="dxa"/>
          </w:tcPr>
          <w:p w14:paraId="2F1E69D6" w14:textId="77777777" w:rsidR="00EE2B91" w:rsidRPr="00350CE2" w:rsidRDefault="00EE2B91" w:rsidP="005679C8">
            <w:pPr>
              <w:jc w:val="both"/>
              <w:rPr>
                <w:b/>
                <w:lang w:val="de-DE"/>
              </w:rPr>
            </w:pPr>
          </w:p>
        </w:tc>
        <w:tc>
          <w:tcPr>
            <w:tcW w:w="1560" w:type="dxa"/>
          </w:tcPr>
          <w:p w14:paraId="3CCEF396" w14:textId="77777777" w:rsidR="00EE2B91" w:rsidRPr="00350CE2" w:rsidRDefault="00EE2B91" w:rsidP="005679C8">
            <w:pPr>
              <w:pStyle w:val="berschrift6"/>
              <w:ind w:hanging="191"/>
              <w:jc w:val="both"/>
              <w:rPr>
                <w:rFonts w:ascii="Arial" w:hAnsi="Arial"/>
                <w:bCs w:val="0"/>
                <w:sz w:val="20"/>
                <w:szCs w:val="20"/>
                <w:lang w:val="de-DE"/>
              </w:rPr>
            </w:pPr>
          </w:p>
        </w:tc>
        <w:tc>
          <w:tcPr>
            <w:tcW w:w="1701" w:type="dxa"/>
          </w:tcPr>
          <w:p w14:paraId="6A6387D9" w14:textId="77777777" w:rsidR="00EE2B91" w:rsidRPr="00350CE2" w:rsidRDefault="00EE2B91" w:rsidP="005679C8">
            <w:pPr>
              <w:pStyle w:val="berschrift6"/>
              <w:jc w:val="both"/>
              <w:rPr>
                <w:rFonts w:ascii="Arial" w:hAnsi="Arial"/>
                <w:bCs w:val="0"/>
                <w:sz w:val="20"/>
                <w:szCs w:val="20"/>
                <w:lang w:val="de-DE"/>
              </w:rPr>
            </w:pPr>
          </w:p>
        </w:tc>
        <w:tc>
          <w:tcPr>
            <w:tcW w:w="992" w:type="dxa"/>
          </w:tcPr>
          <w:p w14:paraId="075F7F2E" w14:textId="77777777" w:rsidR="00EE2B91" w:rsidRPr="00350CE2" w:rsidRDefault="00EE2B91" w:rsidP="005679C8">
            <w:pPr>
              <w:pStyle w:val="berschrift7"/>
              <w:jc w:val="both"/>
              <w:rPr>
                <w:rFonts w:ascii="Arial" w:hAnsi="Arial"/>
                <w:bCs/>
                <w:sz w:val="20"/>
                <w:szCs w:val="20"/>
                <w:lang w:val="de-DE"/>
              </w:rPr>
            </w:pPr>
          </w:p>
        </w:tc>
        <w:tc>
          <w:tcPr>
            <w:tcW w:w="992" w:type="dxa"/>
          </w:tcPr>
          <w:p w14:paraId="759EB809" w14:textId="77777777" w:rsidR="00EE2B91" w:rsidRPr="00350CE2" w:rsidRDefault="00EE2B91" w:rsidP="005679C8">
            <w:pPr>
              <w:pStyle w:val="berschrift6"/>
              <w:jc w:val="both"/>
              <w:rPr>
                <w:rFonts w:ascii="Arial" w:hAnsi="Arial"/>
                <w:bCs w:val="0"/>
                <w:sz w:val="20"/>
                <w:szCs w:val="20"/>
                <w:lang w:val="de-DE"/>
              </w:rPr>
            </w:pPr>
          </w:p>
        </w:tc>
        <w:tc>
          <w:tcPr>
            <w:tcW w:w="992" w:type="dxa"/>
          </w:tcPr>
          <w:p w14:paraId="6507378A" w14:textId="77777777" w:rsidR="00EE2B91" w:rsidRPr="00350CE2" w:rsidRDefault="00EE2B91" w:rsidP="005679C8">
            <w:pPr>
              <w:pStyle w:val="berschrift7"/>
              <w:jc w:val="both"/>
              <w:rPr>
                <w:rFonts w:ascii="Arial" w:hAnsi="Arial"/>
                <w:bCs/>
                <w:sz w:val="20"/>
                <w:szCs w:val="20"/>
                <w:lang w:val="de-DE"/>
              </w:rPr>
            </w:pPr>
          </w:p>
        </w:tc>
        <w:tc>
          <w:tcPr>
            <w:tcW w:w="2835" w:type="dxa"/>
          </w:tcPr>
          <w:p w14:paraId="60EA9627" w14:textId="77777777" w:rsidR="00EE2B91" w:rsidRPr="00350CE2" w:rsidRDefault="00EE2B91" w:rsidP="005679C8">
            <w:pPr>
              <w:pStyle w:val="berschrift7"/>
              <w:jc w:val="both"/>
              <w:rPr>
                <w:rFonts w:ascii="Arial" w:hAnsi="Arial"/>
                <w:bCs/>
                <w:sz w:val="20"/>
                <w:szCs w:val="20"/>
                <w:lang w:val="de-DE"/>
              </w:rPr>
            </w:pPr>
          </w:p>
        </w:tc>
      </w:tr>
      <w:tr w:rsidR="00EE2B91" w:rsidRPr="004D013E" w14:paraId="5B82A442" w14:textId="77777777" w:rsidTr="00FF19DD">
        <w:trPr>
          <w:cantSplit/>
          <w:trHeight w:val="284"/>
        </w:trPr>
        <w:tc>
          <w:tcPr>
            <w:tcW w:w="1276" w:type="dxa"/>
          </w:tcPr>
          <w:p w14:paraId="6BD81B63" w14:textId="77777777" w:rsidR="00EE2B91" w:rsidRPr="00350CE2" w:rsidRDefault="00EE2B91" w:rsidP="005679C8">
            <w:pPr>
              <w:jc w:val="both"/>
              <w:rPr>
                <w:b/>
                <w:lang w:val="de-DE"/>
              </w:rPr>
            </w:pPr>
          </w:p>
        </w:tc>
        <w:tc>
          <w:tcPr>
            <w:tcW w:w="1560" w:type="dxa"/>
          </w:tcPr>
          <w:p w14:paraId="5C9F865F" w14:textId="77777777" w:rsidR="00EE2B91" w:rsidRPr="00350CE2" w:rsidRDefault="00EE2B91" w:rsidP="005679C8">
            <w:pPr>
              <w:pStyle w:val="berschrift6"/>
              <w:ind w:hanging="191"/>
              <w:jc w:val="both"/>
              <w:rPr>
                <w:rFonts w:ascii="Arial" w:hAnsi="Arial"/>
                <w:bCs w:val="0"/>
                <w:sz w:val="20"/>
                <w:szCs w:val="20"/>
                <w:lang w:val="de-DE"/>
              </w:rPr>
            </w:pPr>
          </w:p>
        </w:tc>
        <w:tc>
          <w:tcPr>
            <w:tcW w:w="1701" w:type="dxa"/>
          </w:tcPr>
          <w:p w14:paraId="6EF2C971" w14:textId="77777777" w:rsidR="00EE2B91" w:rsidRPr="00350CE2" w:rsidRDefault="00EE2B91" w:rsidP="005679C8">
            <w:pPr>
              <w:pStyle w:val="berschrift6"/>
              <w:jc w:val="both"/>
              <w:rPr>
                <w:rFonts w:ascii="Arial" w:hAnsi="Arial"/>
                <w:bCs w:val="0"/>
                <w:sz w:val="20"/>
                <w:szCs w:val="20"/>
                <w:lang w:val="de-DE"/>
              </w:rPr>
            </w:pPr>
          </w:p>
        </w:tc>
        <w:tc>
          <w:tcPr>
            <w:tcW w:w="992" w:type="dxa"/>
          </w:tcPr>
          <w:p w14:paraId="7326F992" w14:textId="77777777" w:rsidR="00EE2B91" w:rsidRPr="00350CE2" w:rsidRDefault="00EE2B91" w:rsidP="005679C8">
            <w:pPr>
              <w:pStyle w:val="berschrift7"/>
              <w:jc w:val="both"/>
              <w:rPr>
                <w:rFonts w:ascii="Arial" w:hAnsi="Arial"/>
                <w:bCs/>
                <w:sz w:val="20"/>
                <w:szCs w:val="20"/>
                <w:lang w:val="de-DE"/>
              </w:rPr>
            </w:pPr>
          </w:p>
        </w:tc>
        <w:tc>
          <w:tcPr>
            <w:tcW w:w="992" w:type="dxa"/>
          </w:tcPr>
          <w:p w14:paraId="39414A41" w14:textId="77777777" w:rsidR="00EE2B91" w:rsidRPr="00350CE2" w:rsidRDefault="00EE2B91" w:rsidP="005679C8">
            <w:pPr>
              <w:pStyle w:val="berschrift6"/>
              <w:jc w:val="both"/>
              <w:rPr>
                <w:rFonts w:ascii="Arial" w:hAnsi="Arial"/>
                <w:bCs w:val="0"/>
                <w:sz w:val="20"/>
                <w:szCs w:val="20"/>
                <w:lang w:val="de-DE"/>
              </w:rPr>
            </w:pPr>
          </w:p>
        </w:tc>
        <w:tc>
          <w:tcPr>
            <w:tcW w:w="992" w:type="dxa"/>
          </w:tcPr>
          <w:p w14:paraId="18CA6EF7" w14:textId="77777777" w:rsidR="00EE2B91" w:rsidRPr="00350CE2" w:rsidRDefault="00EE2B91" w:rsidP="005679C8">
            <w:pPr>
              <w:pStyle w:val="berschrift7"/>
              <w:jc w:val="both"/>
              <w:rPr>
                <w:rFonts w:ascii="Arial" w:hAnsi="Arial"/>
                <w:bCs/>
                <w:sz w:val="20"/>
                <w:szCs w:val="20"/>
                <w:lang w:val="de-DE"/>
              </w:rPr>
            </w:pPr>
          </w:p>
        </w:tc>
        <w:tc>
          <w:tcPr>
            <w:tcW w:w="2835" w:type="dxa"/>
          </w:tcPr>
          <w:p w14:paraId="290FBAEB" w14:textId="77777777" w:rsidR="00EE2B91" w:rsidRPr="00350CE2" w:rsidRDefault="00EE2B91" w:rsidP="005679C8">
            <w:pPr>
              <w:pStyle w:val="berschrift7"/>
              <w:jc w:val="both"/>
              <w:rPr>
                <w:rFonts w:ascii="Arial" w:hAnsi="Arial"/>
                <w:bCs/>
                <w:sz w:val="20"/>
                <w:szCs w:val="20"/>
                <w:lang w:val="de-DE"/>
              </w:rPr>
            </w:pPr>
          </w:p>
        </w:tc>
      </w:tr>
      <w:tr w:rsidR="00EE2B91" w:rsidRPr="004D013E" w14:paraId="6251897E" w14:textId="77777777" w:rsidTr="00FF19DD">
        <w:trPr>
          <w:cantSplit/>
          <w:trHeight w:val="284"/>
        </w:trPr>
        <w:tc>
          <w:tcPr>
            <w:tcW w:w="1276" w:type="dxa"/>
          </w:tcPr>
          <w:p w14:paraId="3DE45E7B" w14:textId="77777777" w:rsidR="00EE2B91" w:rsidRPr="00350CE2" w:rsidRDefault="00EE2B91" w:rsidP="005679C8">
            <w:pPr>
              <w:jc w:val="both"/>
              <w:rPr>
                <w:b/>
                <w:lang w:val="de-DE"/>
              </w:rPr>
            </w:pPr>
          </w:p>
        </w:tc>
        <w:tc>
          <w:tcPr>
            <w:tcW w:w="1560" w:type="dxa"/>
          </w:tcPr>
          <w:p w14:paraId="7D095ABD" w14:textId="77777777" w:rsidR="00EE2B91" w:rsidRPr="00350CE2" w:rsidRDefault="00EE2B91" w:rsidP="005679C8">
            <w:pPr>
              <w:pStyle w:val="berschrift6"/>
              <w:ind w:hanging="191"/>
              <w:jc w:val="both"/>
              <w:rPr>
                <w:rFonts w:ascii="Arial" w:hAnsi="Arial"/>
                <w:bCs w:val="0"/>
                <w:sz w:val="20"/>
                <w:szCs w:val="20"/>
                <w:lang w:val="de-DE"/>
              </w:rPr>
            </w:pPr>
          </w:p>
        </w:tc>
        <w:tc>
          <w:tcPr>
            <w:tcW w:w="1701" w:type="dxa"/>
          </w:tcPr>
          <w:p w14:paraId="6AEAFE7E" w14:textId="77777777" w:rsidR="00EE2B91" w:rsidRPr="00350CE2" w:rsidRDefault="00EE2B91" w:rsidP="005679C8">
            <w:pPr>
              <w:pStyle w:val="berschrift6"/>
              <w:jc w:val="both"/>
              <w:rPr>
                <w:rFonts w:ascii="Arial" w:hAnsi="Arial"/>
                <w:bCs w:val="0"/>
                <w:sz w:val="20"/>
                <w:szCs w:val="20"/>
                <w:lang w:val="de-DE"/>
              </w:rPr>
            </w:pPr>
          </w:p>
        </w:tc>
        <w:tc>
          <w:tcPr>
            <w:tcW w:w="992" w:type="dxa"/>
          </w:tcPr>
          <w:p w14:paraId="54320F19" w14:textId="77777777" w:rsidR="00EE2B91" w:rsidRPr="00350CE2" w:rsidRDefault="00EE2B91" w:rsidP="005679C8">
            <w:pPr>
              <w:pStyle w:val="berschrift7"/>
              <w:jc w:val="both"/>
              <w:rPr>
                <w:rFonts w:ascii="Arial" w:hAnsi="Arial"/>
                <w:bCs/>
                <w:sz w:val="20"/>
                <w:szCs w:val="20"/>
                <w:lang w:val="de-DE"/>
              </w:rPr>
            </w:pPr>
          </w:p>
        </w:tc>
        <w:tc>
          <w:tcPr>
            <w:tcW w:w="992" w:type="dxa"/>
          </w:tcPr>
          <w:p w14:paraId="1F7A1E81" w14:textId="77777777" w:rsidR="00EE2B91" w:rsidRPr="00350CE2" w:rsidRDefault="00EE2B91" w:rsidP="005679C8">
            <w:pPr>
              <w:pStyle w:val="berschrift6"/>
              <w:jc w:val="both"/>
              <w:rPr>
                <w:rFonts w:ascii="Arial" w:hAnsi="Arial"/>
                <w:bCs w:val="0"/>
                <w:sz w:val="20"/>
                <w:szCs w:val="20"/>
                <w:lang w:val="de-DE"/>
              </w:rPr>
            </w:pPr>
          </w:p>
        </w:tc>
        <w:tc>
          <w:tcPr>
            <w:tcW w:w="992" w:type="dxa"/>
          </w:tcPr>
          <w:p w14:paraId="2AF10E56" w14:textId="77777777" w:rsidR="00EE2B91" w:rsidRPr="00350CE2" w:rsidRDefault="00EE2B91" w:rsidP="005679C8">
            <w:pPr>
              <w:pStyle w:val="berschrift7"/>
              <w:jc w:val="both"/>
              <w:rPr>
                <w:rFonts w:ascii="Arial" w:hAnsi="Arial"/>
                <w:bCs/>
                <w:sz w:val="20"/>
                <w:szCs w:val="20"/>
                <w:lang w:val="de-DE"/>
              </w:rPr>
            </w:pPr>
          </w:p>
        </w:tc>
        <w:tc>
          <w:tcPr>
            <w:tcW w:w="2835" w:type="dxa"/>
          </w:tcPr>
          <w:p w14:paraId="7CBFBA0D" w14:textId="77777777" w:rsidR="00EE2B91" w:rsidRPr="00350CE2" w:rsidRDefault="00EE2B91" w:rsidP="005679C8">
            <w:pPr>
              <w:pStyle w:val="berschrift7"/>
              <w:jc w:val="both"/>
              <w:rPr>
                <w:rFonts w:ascii="Arial" w:hAnsi="Arial"/>
                <w:bCs/>
                <w:sz w:val="20"/>
                <w:szCs w:val="20"/>
                <w:lang w:val="de-DE"/>
              </w:rPr>
            </w:pPr>
          </w:p>
        </w:tc>
      </w:tr>
      <w:tr w:rsidR="00EE2B91" w:rsidRPr="004D013E" w14:paraId="53CB9CF4" w14:textId="77777777" w:rsidTr="00FF19DD">
        <w:trPr>
          <w:cantSplit/>
          <w:trHeight w:val="284"/>
        </w:trPr>
        <w:tc>
          <w:tcPr>
            <w:tcW w:w="1276" w:type="dxa"/>
          </w:tcPr>
          <w:p w14:paraId="6D14A1E1" w14:textId="77777777" w:rsidR="00EE2B91" w:rsidRPr="00350CE2" w:rsidRDefault="00EE2B91" w:rsidP="005679C8">
            <w:pPr>
              <w:jc w:val="both"/>
              <w:rPr>
                <w:b/>
                <w:lang w:val="de-DE"/>
              </w:rPr>
            </w:pPr>
          </w:p>
        </w:tc>
        <w:tc>
          <w:tcPr>
            <w:tcW w:w="1560" w:type="dxa"/>
          </w:tcPr>
          <w:p w14:paraId="4B931F49" w14:textId="77777777" w:rsidR="00EE2B91" w:rsidRPr="00350CE2" w:rsidRDefault="00EE2B91" w:rsidP="005679C8">
            <w:pPr>
              <w:pStyle w:val="berschrift6"/>
              <w:ind w:hanging="191"/>
              <w:jc w:val="both"/>
              <w:rPr>
                <w:rFonts w:ascii="Arial" w:hAnsi="Arial"/>
                <w:bCs w:val="0"/>
                <w:sz w:val="20"/>
                <w:szCs w:val="20"/>
                <w:lang w:val="de-DE"/>
              </w:rPr>
            </w:pPr>
          </w:p>
        </w:tc>
        <w:tc>
          <w:tcPr>
            <w:tcW w:w="1701" w:type="dxa"/>
          </w:tcPr>
          <w:p w14:paraId="662418BF" w14:textId="77777777" w:rsidR="00EE2B91" w:rsidRPr="00350CE2" w:rsidRDefault="00EE2B91" w:rsidP="005679C8">
            <w:pPr>
              <w:pStyle w:val="berschrift6"/>
              <w:jc w:val="both"/>
              <w:rPr>
                <w:rFonts w:ascii="Arial" w:hAnsi="Arial"/>
                <w:bCs w:val="0"/>
                <w:sz w:val="20"/>
                <w:szCs w:val="20"/>
                <w:lang w:val="de-DE"/>
              </w:rPr>
            </w:pPr>
          </w:p>
        </w:tc>
        <w:tc>
          <w:tcPr>
            <w:tcW w:w="992" w:type="dxa"/>
          </w:tcPr>
          <w:p w14:paraId="11D64070" w14:textId="77777777" w:rsidR="00EE2B91" w:rsidRPr="00350CE2" w:rsidRDefault="00EE2B91" w:rsidP="005679C8">
            <w:pPr>
              <w:pStyle w:val="berschrift7"/>
              <w:jc w:val="both"/>
              <w:rPr>
                <w:rFonts w:ascii="Arial" w:hAnsi="Arial"/>
                <w:bCs/>
                <w:sz w:val="20"/>
                <w:szCs w:val="20"/>
                <w:lang w:val="de-DE"/>
              </w:rPr>
            </w:pPr>
          </w:p>
        </w:tc>
        <w:tc>
          <w:tcPr>
            <w:tcW w:w="992" w:type="dxa"/>
          </w:tcPr>
          <w:p w14:paraId="6372D57D" w14:textId="77777777" w:rsidR="00EE2B91" w:rsidRPr="00350CE2" w:rsidRDefault="00EE2B91" w:rsidP="005679C8">
            <w:pPr>
              <w:pStyle w:val="berschrift6"/>
              <w:jc w:val="both"/>
              <w:rPr>
                <w:rFonts w:ascii="Arial" w:hAnsi="Arial"/>
                <w:bCs w:val="0"/>
                <w:sz w:val="20"/>
                <w:szCs w:val="20"/>
                <w:lang w:val="de-DE"/>
              </w:rPr>
            </w:pPr>
          </w:p>
        </w:tc>
        <w:tc>
          <w:tcPr>
            <w:tcW w:w="992" w:type="dxa"/>
          </w:tcPr>
          <w:p w14:paraId="4774FD38" w14:textId="77777777" w:rsidR="00EE2B91" w:rsidRPr="00350CE2" w:rsidRDefault="00EE2B91" w:rsidP="005679C8">
            <w:pPr>
              <w:pStyle w:val="berschrift7"/>
              <w:jc w:val="both"/>
              <w:rPr>
                <w:rFonts w:ascii="Arial" w:hAnsi="Arial"/>
                <w:bCs/>
                <w:sz w:val="20"/>
                <w:szCs w:val="20"/>
                <w:lang w:val="de-DE"/>
              </w:rPr>
            </w:pPr>
          </w:p>
        </w:tc>
        <w:tc>
          <w:tcPr>
            <w:tcW w:w="2835" w:type="dxa"/>
          </w:tcPr>
          <w:p w14:paraId="6E231AE4" w14:textId="77777777" w:rsidR="00EE2B91" w:rsidRPr="00350CE2" w:rsidRDefault="00EE2B91" w:rsidP="005679C8">
            <w:pPr>
              <w:pStyle w:val="berschrift7"/>
              <w:jc w:val="both"/>
              <w:rPr>
                <w:rFonts w:ascii="Arial" w:hAnsi="Arial"/>
                <w:bCs/>
                <w:sz w:val="20"/>
                <w:szCs w:val="20"/>
                <w:lang w:val="de-DE"/>
              </w:rPr>
            </w:pPr>
          </w:p>
        </w:tc>
      </w:tr>
      <w:tr w:rsidR="00EE2B91" w:rsidRPr="004D013E" w14:paraId="7B21C5F7" w14:textId="77777777" w:rsidTr="00FF19DD">
        <w:trPr>
          <w:cantSplit/>
          <w:trHeight w:val="284"/>
        </w:trPr>
        <w:tc>
          <w:tcPr>
            <w:tcW w:w="1276" w:type="dxa"/>
          </w:tcPr>
          <w:p w14:paraId="45512DDB" w14:textId="77777777" w:rsidR="00EE2B91" w:rsidRPr="00350CE2" w:rsidRDefault="00EE2B91" w:rsidP="005679C8">
            <w:pPr>
              <w:jc w:val="both"/>
              <w:rPr>
                <w:b/>
                <w:lang w:val="de-DE"/>
              </w:rPr>
            </w:pPr>
          </w:p>
        </w:tc>
        <w:tc>
          <w:tcPr>
            <w:tcW w:w="1560" w:type="dxa"/>
          </w:tcPr>
          <w:p w14:paraId="56591601" w14:textId="77777777" w:rsidR="00EE2B91" w:rsidRPr="00350CE2" w:rsidRDefault="00EE2B91" w:rsidP="005679C8">
            <w:pPr>
              <w:pStyle w:val="berschrift6"/>
              <w:ind w:hanging="191"/>
              <w:jc w:val="both"/>
              <w:rPr>
                <w:rFonts w:ascii="Arial" w:hAnsi="Arial"/>
                <w:bCs w:val="0"/>
                <w:sz w:val="20"/>
                <w:szCs w:val="20"/>
                <w:lang w:val="de-DE"/>
              </w:rPr>
            </w:pPr>
          </w:p>
        </w:tc>
        <w:tc>
          <w:tcPr>
            <w:tcW w:w="1701" w:type="dxa"/>
          </w:tcPr>
          <w:p w14:paraId="32AE1056" w14:textId="77777777" w:rsidR="00EE2B91" w:rsidRPr="00350CE2" w:rsidRDefault="00EE2B91" w:rsidP="005679C8">
            <w:pPr>
              <w:pStyle w:val="berschrift6"/>
              <w:jc w:val="both"/>
              <w:rPr>
                <w:rFonts w:ascii="Arial" w:hAnsi="Arial"/>
                <w:bCs w:val="0"/>
                <w:sz w:val="20"/>
                <w:szCs w:val="20"/>
                <w:lang w:val="de-DE"/>
              </w:rPr>
            </w:pPr>
          </w:p>
        </w:tc>
        <w:tc>
          <w:tcPr>
            <w:tcW w:w="992" w:type="dxa"/>
          </w:tcPr>
          <w:p w14:paraId="5AB58344" w14:textId="77777777" w:rsidR="00EE2B91" w:rsidRPr="00350CE2" w:rsidRDefault="00EE2B91" w:rsidP="005679C8">
            <w:pPr>
              <w:pStyle w:val="berschrift7"/>
              <w:jc w:val="both"/>
              <w:rPr>
                <w:rFonts w:ascii="Arial" w:hAnsi="Arial"/>
                <w:bCs/>
                <w:sz w:val="20"/>
                <w:szCs w:val="20"/>
                <w:lang w:val="de-DE"/>
              </w:rPr>
            </w:pPr>
          </w:p>
        </w:tc>
        <w:tc>
          <w:tcPr>
            <w:tcW w:w="992" w:type="dxa"/>
          </w:tcPr>
          <w:p w14:paraId="0079A13F" w14:textId="77777777" w:rsidR="00EE2B91" w:rsidRPr="00350CE2" w:rsidRDefault="00EE2B91" w:rsidP="005679C8">
            <w:pPr>
              <w:pStyle w:val="berschrift6"/>
              <w:jc w:val="both"/>
              <w:rPr>
                <w:rFonts w:ascii="Arial" w:hAnsi="Arial"/>
                <w:bCs w:val="0"/>
                <w:sz w:val="20"/>
                <w:szCs w:val="20"/>
                <w:lang w:val="de-DE"/>
              </w:rPr>
            </w:pPr>
          </w:p>
        </w:tc>
        <w:tc>
          <w:tcPr>
            <w:tcW w:w="992" w:type="dxa"/>
          </w:tcPr>
          <w:p w14:paraId="552BA3AF" w14:textId="77777777" w:rsidR="00EE2B91" w:rsidRPr="00350CE2" w:rsidRDefault="00EE2B91" w:rsidP="005679C8">
            <w:pPr>
              <w:pStyle w:val="berschrift7"/>
              <w:jc w:val="both"/>
              <w:rPr>
                <w:rFonts w:ascii="Arial" w:hAnsi="Arial"/>
                <w:bCs/>
                <w:sz w:val="20"/>
                <w:szCs w:val="20"/>
                <w:lang w:val="de-DE"/>
              </w:rPr>
            </w:pPr>
          </w:p>
        </w:tc>
        <w:tc>
          <w:tcPr>
            <w:tcW w:w="2835" w:type="dxa"/>
          </w:tcPr>
          <w:p w14:paraId="06335A74" w14:textId="77777777" w:rsidR="00EE2B91" w:rsidRPr="00350CE2" w:rsidRDefault="00EE2B91" w:rsidP="005679C8">
            <w:pPr>
              <w:pStyle w:val="berschrift7"/>
              <w:jc w:val="both"/>
              <w:rPr>
                <w:rFonts w:ascii="Arial" w:hAnsi="Arial"/>
                <w:bCs/>
                <w:sz w:val="20"/>
                <w:szCs w:val="20"/>
                <w:lang w:val="de-DE"/>
              </w:rPr>
            </w:pPr>
          </w:p>
        </w:tc>
      </w:tr>
      <w:tr w:rsidR="00EE2B91" w:rsidRPr="004D013E" w14:paraId="5BEA8DFA" w14:textId="77777777" w:rsidTr="00FF19DD">
        <w:trPr>
          <w:cantSplit/>
          <w:trHeight w:val="284"/>
        </w:trPr>
        <w:tc>
          <w:tcPr>
            <w:tcW w:w="1276" w:type="dxa"/>
          </w:tcPr>
          <w:p w14:paraId="59B48CEA" w14:textId="77777777" w:rsidR="00EE2B91" w:rsidRPr="00350CE2" w:rsidRDefault="00EE2B91" w:rsidP="005679C8">
            <w:pPr>
              <w:jc w:val="both"/>
              <w:rPr>
                <w:b/>
                <w:lang w:val="de-DE"/>
              </w:rPr>
            </w:pPr>
          </w:p>
        </w:tc>
        <w:tc>
          <w:tcPr>
            <w:tcW w:w="1560" w:type="dxa"/>
          </w:tcPr>
          <w:p w14:paraId="7E8ED455" w14:textId="77777777" w:rsidR="00EE2B91" w:rsidRPr="00350CE2" w:rsidRDefault="00EE2B91" w:rsidP="005679C8">
            <w:pPr>
              <w:pStyle w:val="berschrift6"/>
              <w:ind w:hanging="191"/>
              <w:jc w:val="both"/>
              <w:rPr>
                <w:rFonts w:ascii="Arial" w:hAnsi="Arial"/>
                <w:bCs w:val="0"/>
                <w:sz w:val="20"/>
                <w:szCs w:val="20"/>
                <w:lang w:val="de-DE"/>
              </w:rPr>
            </w:pPr>
          </w:p>
        </w:tc>
        <w:tc>
          <w:tcPr>
            <w:tcW w:w="1701" w:type="dxa"/>
          </w:tcPr>
          <w:p w14:paraId="4874AD3A" w14:textId="77777777" w:rsidR="00EE2B91" w:rsidRPr="00350CE2" w:rsidRDefault="00EE2B91" w:rsidP="005679C8">
            <w:pPr>
              <w:pStyle w:val="berschrift6"/>
              <w:jc w:val="both"/>
              <w:rPr>
                <w:rFonts w:ascii="Arial" w:hAnsi="Arial"/>
                <w:bCs w:val="0"/>
                <w:sz w:val="20"/>
                <w:szCs w:val="20"/>
                <w:lang w:val="de-DE"/>
              </w:rPr>
            </w:pPr>
          </w:p>
        </w:tc>
        <w:tc>
          <w:tcPr>
            <w:tcW w:w="992" w:type="dxa"/>
          </w:tcPr>
          <w:p w14:paraId="3F2656B9" w14:textId="77777777" w:rsidR="00EE2B91" w:rsidRPr="00350CE2" w:rsidRDefault="00EE2B91" w:rsidP="005679C8">
            <w:pPr>
              <w:pStyle w:val="berschrift7"/>
              <w:jc w:val="both"/>
              <w:rPr>
                <w:rFonts w:ascii="Arial" w:hAnsi="Arial"/>
                <w:bCs/>
                <w:sz w:val="20"/>
                <w:szCs w:val="20"/>
                <w:lang w:val="de-DE"/>
              </w:rPr>
            </w:pPr>
          </w:p>
        </w:tc>
        <w:tc>
          <w:tcPr>
            <w:tcW w:w="992" w:type="dxa"/>
          </w:tcPr>
          <w:p w14:paraId="3CD9CA14" w14:textId="77777777" w:rsidR="00EE2B91" w:rsidRPr="00350CE2" w:rsidRDefault="00EE2B91" w:rsidP="005679C8">
            <w:pPr>
              <w:pStyle w:val="berschrift6"/>
              <w:jc w:val="both"/>
              <w:rPr>
                <w:rFonts w:ascii="Arial" w:hAnsi="Arial"/>
                <w:bCs w:val="0"/>
                <w:sz w:val="20"/>
                <w:szCs w:val="20"/>
                <w:lang w:val="de-DE"/>
              </w:rPr>
            </w:pPr>
          </w:p>
        </w:tc>
        <w:tc>
          <w:tcPr>
            <w:tcW w:w="992" w:type="dxa"/>
          </w:tcPr>
          <w:p w14:paraId="0A2A3710" w14:textId="77777777" w:rsidR="00EE2B91" w:rsidRPr="00350CE2" w:rsidRDefault="00EE2B91" w:rsidP="005679C8">
            <w:pPr>
              <w:pStyle w:val="berschrift7"/>
              <w:jc w:val="both"/>
              <w:rPr>
                <w:rFonts w:ascii="Arial" w:hAnsi="Arial"/>
                <w:bCs/>
                <w:sz w:val="20"/>
                <w:szCs w:val="20"/>
                <w:lang w:val="de-DE"/>
              </w:rPr>
            </w:pPr>
          </w:p>
        </w:tc>
        <w:tc>
          <w:tcPr>
            <w:tcW w:w="2835" w:type="dxa"/>
          </w:tcPr>
          <w:p w14:paraId="108F1378" w14:textId="77777777" w:rsidR="00EE2B91" w:rsidRPr="00350CE2" w:rsidRDefault="00EE2B91" w:rsidP="005679C8">
            <w:pPr>
              <w:pStyle w:val="berschrift7"/>
              <w:jc w:val="both"/>
              <w:rPr>
                <w:rFonts w:ascii="Arial" w:hAnsi="Arial"/>
                <w:bCs/>
                <w:sz w:val="20"/>
                <w:szCs w:val="20"/>
                <w:lang w:val="de-DE"/>
              </w:rPr>
            </w:pPr>
          </w:p>
        </w:tc>
      </w:tr>
      <w:tr w:rsidR="00EE2B91" w:rsidRPr="004D013E" w14:paraId="3E436394" w14:textId="77777777" w:rsidTr="00FF19DD">
        <w:trPr>
          <w:cantSplit/>
          <w:trHeight w:val="284"/>
        </w:trPr>
        <w:tc>
          <w:tcPr>
            <w:tcW w:w="1276" w:type="dxa"/>
          </w:tcPr>
          <w:p w14:paraId="5055902D" w14:textId="77777777" w:rsidR="00EE2B91" w:rsidRPr="00350CE2" w:rsidRDefault="00EE2B91" w:rsidP="005679C8">
            <w:pPr>
              <w:jc w:val="both"/>
              <w:rPr>
                <w:b/>
                <w:lang w:val="de-DE"/>
              </w:rPr>
            </w:pPr>
          </w:p>
        </w:tc>
        <w:tc>
          <w:tcPr>
            <w:tcW w:w="1560" w:type="dxa"/>
          </w:tcPr>
          <w:p w14:paraId="7D88FED0" w14:textId="77777777" w:rsidR="00EE2B91" w:rsidRPr="00350CE2" w:rsidRDefault="00EE2B91" w:rsidP="005679C8">
            <w:pPr>
              <w:pStyle w:val="berschrift6"/>
              <w:ind w:hanging="191"/>
              <w:jc w:val="both"/>
              <w:rPr>
                <w:rFonts w:ascii="Arial" w:hAnsi="Arial"/>
                <w:bCs w:val="0"/>
                <w:sz w:val="20"/>
                <w:szCs w:val="20"/>
                <w:lang w:val="de-DE"/>
              </w:rPr>
            </w:pPr>
          </w:p>
        </w:tc>
        <w:tc>
          <w:tcPr>
            <w:tcW w:w="1701" w:type="dxa"/>
          </w:tcPr>
          <w:p w14:paraId="0BA4640E" w14:textId="77777777" w:rsidR="00EE2B91" w:rsidRPr="00350CE2" w:rsidRDefault="00EE2B91" w:rsidP="005679C8">
            <w:pPr>
              <w:pStyle w:val="berschrift6"/>
              <w:jc w:val="both"/>
              <w:rPr>
                <w:rFonts w:ascii="Arial" w:hAnsi="Arial"/>
                <w:bCs w:val="0"/>
                <w:sz w:val="20"/>
                <w:szCs w:val="20"/>
                <w:lang w:val="de-DE"/>
              </w:rPr>
            </w:pPr>
          </w:p>
        </w:tc>
        <w:tc>
          <w:tcPr>
            <w:tcW w:w="992" w:type="dxa"/>
          </w:tcPr>
          <w:p w14:paraId="3C9F358B" w14:textId="77777777" w:rsidR="00EE2B91" w:rsidRPr="00350CE2" w:rsidRDefault="00EE2B91" w:rsidP="005679C8">
            <w:pPr>
              <w:pStyle w:val="berschrift7"/>
              <w:jc w:val="both"/>
              <w:rPr>
                <w:rFonts w:ascii="Arial" w:hAnsi="Arial"/>
                <w:bCs/>
                <w:sz w:val="20"/>
                <w:szCs w:val="20"/>
                <w:lang w:val="de-DE"/>
              </w:rPr>
            </w:pPr>
          </w:p>
        </w:tc>
        <w:tc>
          <w:tcPr>
            <w:tcW w:w="992" w:type="dxa"/>
          </w:tcPr>
          <w:p w14:paraId="42D5E1C6" w14:textId="77777777" w:rsidR="00EE2B91" w:rsidRPr="00350CE2" w:rsidRDefault="00EE2B91" w:rsidP="005679C8">
            <w:pPr>
              <w:pStyle w:val="berschrift6"/>
              <w:jc w:val="both"/>
              <w:rPr>
                <w:rFonts w:ascii="Arial" w:hAnsi="Arial"/>
                <w:bCs w:val="0"/>
                <w:sz w:val="20"/>
                <w:szCs w:val="20"/>
                <w:lang w:val="de-DE"/>
              </w:rPr>
            </w:pPr>
          </w:p>
        </w:tc>
        <w:tc>
          <w:tcPr>
            <w:tcW w:w="992" w:type="dxa"/>
          </w:tcPr>
          <w:p w14:paraId="22433F53" w14:textId="77777777" w:rsidR="00EE2B91" w:rsidRPr="00350CE2" w:rsidRDefault="00EE2B91" w:rsidP="005679C8">
            <w:pPr>
              <w:pStyle w:val="berschrift7"/>
              <w:jc w:val="both"/>
              <w:rPr>
                <w:rFonts w:ascii="Arial" w:hAnsi="Arial"/>
                <w:bCs/>
                <w:sz w:val="20"/>
                <w:szCs w:val="20"/>
                <w:lang w:val="de-DE"/>
              </w:rPr>
            </w:pPr>
          </w:p>
        </w:tc>
        <w:tc>
          <w:tcPr>
            <w:tcW w:w="2835" w:type="dxa"/>
          </w:tcPr>
          <w:p w14:paraId="08E11731" w14:textId="77777777" w:rsidR="00EE2B91" w:rsidRPr="00350CE2" w:rsidRDefault="00EE2B91" w:rsidP="005679C8">
            <w:pPr>
              <w:pStyle w:val="berschrift7"/>
              <w:jc w:val="both"/>
              <w:rPr>
                <w:rFonts w:ascii="Arial" w:hAnsi="Arial"/>
                <w:bCs/>
                <w:sz w:val="20"/>
                <w:szCs w:val="20"/>
                <w:lang w:val="de-DE"/>
              </w:rPr>
            </w:pPr>
          </w:p>
        </w:tc>
      </w:tr>
      <w:tr w:rsidR="00EE2B91" w:rsidRPr="004D013E" w14:paraId="2F58AE5B" w14:textId="77777777" w:rsidTr="00FF19DD">
        <w:trPr>
          <w:cantSplit/>
          <w:trHeight w:val="284"/>
        </w:trPr>
        <w:tc>
          <w:tcPr>
            <w:tcW w:w="1276" w:type="dxa"/>
          </w:tcPr>
          <w:p w14:paraId="3A50081F" w14:textId="77777777" w:rsidR="00EE2B91" w:rsidRPr="00350CE2" w:rsidRDefault="00EE2B91" w:rsidP="005679C8">
            <w:pPr>
              <w:jc w:val="both"/>
              <w:rPr>
                <w:b/>
                <w:lang w:val="de-DE"/>
              </w:rPr>
            </w:pPr>
          </w:p>
        </w:tc>
        <w:tc>
          <w:tcPr>
            <w:tcW w:w="1560" w:type="dxa"/>
          </w:tcPr>
          <w:p w14:paraId="2B54618F" w14:textId="77777777" w:rsidR="00EE2B91" w:rsidRPr="00350CE2" w:rsidRDefault="00EE2B91" w:rsidP="005679C8">
            <w:pPr>
              <w:pStyle w:val="berschrift6"/>
              <w:ind w:hanging="191"/>
              <w:jc w:val="both"/>
              <w:rPr>
                <w:rFonts w:ascii="Arial" w:hAnsi="Arial"/>
                <w:bCs w:val="0"/>
                <w:sz w:val="20"/>
                <w:szCs w:val="20"/>
                <w:lang w:val="de-DE"/>
              </w:rPr>
            </w:pPr>
          </w:p>
        </w:tc>
        <w:tc>
          <w:tcPr>
            <w:tcW w:w="1701" w:type="dxa"/>
          </w:tcPr>
          <w:p w14:paraId="5F2F6BB0" w14:textId="77777777" w:rsidR="00EE2B91" w:rsidRPr="00350CE2" w:rsidRDefault="00EE2B91" w:rsidP="005679C8">
            <w:pPr>
              <w:pStyle w:val="berschrift6"/>
              <w:jc w:val="both"/>
              <w:rPr>
                <w:rFonts w:ascii="Arial" w:hAnsi="Arial"/>
                <w:bCs w:val="0"/>
                <w:sz w:val="20"/>
                <w:szCs w:val="20"/>
                <w:lang w:val="de-DE"/>
              </w:rPr>
            </w:pPr>
          </w:p>
        </w:tc>
        <w:tc>
          <w:tcPr>
            <w:tcW w:w="992" w:type="dxa"/>
          </w:tcPr>
          <w:p w14:paraId="39431661" w14:textId="77777777" w:rsidR="00EE2B91" w:rsidRPr="00350CE2" w:rsidRDefault="00EE2B91" w:rsidP="005679C8">
            <w:pPr>
              <w:pStyle w:val="berschrift7"/>
              <w:jc w:val="both"/>
              <w:rPr>
                <w:rFonts w:ascii="Arial" w:hAnsi="Arial"/>
                <w:bCs/>
                <w:sz w:val="20"/>
                <w:szCs w:val="20"/>
                <w:lang w:val="de-DE"/>
              </w:rPr>
            </w:pPr>
          </w:p>
        </w:tc>
        <w:tc>
          <w:tcPr>
            <w:tcW w:w="992" w:type="dxa"/>
          </w:tcPr>
          <w:p w14:paraId="5DBE601A" w14:textId="77777777" w:rsidR="00EE2B91" w:rsidRPr="00350CE2" w:rsidRDefault="00EE2B91" w:rsidP="005679C8">
            <w:pPr>
              <w:pStyle w:val="berschrift6"/>
              <w:jc w:val="both"/>
              <w:rPr>
                <w:rFonts w:ascii="Arial" w:hAnsi="Arial"/>
                <w:bCs w:val="0"/>
                <w:sz w:val="20"/>
                <w:szCs w:val="20"/>
                <w:lang w:val="de-DE"/>
              </w:rPr>
            </w:pPr>
          </w:p>
        </w:tc>
        <w:tc>
          <w:tcPr>
            <w:tcW w:w="992" w:type="dxa"/>
          </w:tcPr>
          <w:p w14:paraId="6B79AF9E" w14:textId="77777777" w:rsidR="00EE2B91" w:rsidRPr="00350CE2" w:rsidRDefault="00EE2B91" w:rsidP="005679C8">
            <w:pPr>
              <w:pStyle w:val="berschrift7"/>
              <w:jc w:val="both"/>
              <w:rPr>
                <w:rFonts w:ascii="Arial" w:hAnsi="Arial"/>
                <w:bCs/>
                <w:sz w:val="20"/>
                <w:szCs w:val="20"/>
                <w:lang w:val="de-DE"/>
              </w:rPr>
            </w:pPr>
          </w:p>
        </w:tc>
        <w:tc>
          <w:tcPr>
            <w:tcW w:w="2835" w:type="dxa"/>
          </w:tcPr>
          <w:p w14:paraId="36532900" w14:textId="77777777" w:rsidR="00EE2B91" w:rsidRPr="00350CE2" w:rsidRDefault="00EE2B91" w:rsidP="005679C8">
            <w:pPr>
              <w:pStyle w:val="berschrift7"/>
              <w:jc w:val="both"/>
              <w:rPr>
                <w:rFonts w:ascii="Arial" w:hAnsi="Arial"/>
                <w:bCs/>
                <w:sz w:val="20"/>
                <w:szCs w:val="20"/>
                <w:lang w:val="de-DE"/>
              </w:rPr>
            </w:pPr>
          </w:p>
        </w:tc>
      </w:tr>
      <w:tr w:rsidR="00EE2B91" w:rsidRPr="004D013E" w14:paraId="502FF906" w14:textId="77777777" w:rsidTr="00FF19DD">
        <w:trPr>
          <w:cantSplit/>
          <w:trHeight w:val="284"/>
        </w:trPr>
        <w:tc>
          <w:tcPr>
            <w:tcW w:w="1276" w:type="dxa"/>
          </w:tcPr>
          <w:p w14:paraId="7825AC3A" w14:textId="77777777" w:rsidR="00EE2B91" w:rsidRPr="00350CE2" w:rsidRDefault="00EE2B91" w:rsidP="005679C8">
            <w:pPr>
              <w:jc w:val="both"/>
              <w:rPr>
                <w:b/>
                <w:lang w:val="de-DE"/>
              </w:rPr>
            </w:pPr>
          </w:p>
        </w:tc>
        <w:tc>
          <w:tcPr>
            <w:tcW w:w="1560" w:type="dxa"/>
          </w:tcPr>
          <w:p w14:paraId="584D1EBC" w14:textId="77777777" w:rsidR="00EE2B91" w:rsidRPr="00350CE2" w:rsidRDefault="00EE2B91" w:rsidP="005679C8">
            <w:pPr>
              <w:pStyle w:val="berschrift6"/>
              <w:ind w:hanging="191"/>
              <w:jc w:val="both"/>
              <w:rPr>
                <w:rFonts w:ascii="Arial" w:hAnsi="Arial"/>
                <w:bCs w:val="0"/>
                <w:sz w:val="20"/>
                <w:szCs w:val="20"/>
                <w:lang w:val="de-DE"/>
              </w:rPr>
            </w:pPr>
          </w:p>
        </w:tc>
        <w:tc>
          <w:tcPr>
            <w:tcW w:w="1701" w:type="dxa"/>
          </w:tcPr>
          <w:p w14:paraId="21A10145" w14:textId="77777777" w:rsidR="00EE2B91" w:rsidRPr="00350CE2" w:rsidRDefault="00EE2B91" w:rsidP="005679C8">
            <w:pPr>
              <w:pStyle w:val="berschrift6"/>
              <w:jc w:val="both"/>
              <w:rPr>
                <w:rFonts w:ascii="Arial" w:hAnsi="Arial"/>
                <w:bCs w:val="0"/>
                <w:sz w:val="20"/>
                <w:szCs w:val="20"/>
                <w:lang w:val="de-DE"/>
              </w:rPr>
            </w:pPr>
          </w:p>
        </w:tc>
        <w:tc>
          <w:tcPr>
            <w:tcW w:w="992" w:type="dxa"/>
          </w:tcPr>
          <w:p w14:paraId="38BA67EB" w14:textId="77777777" w:rsidR="00EE2B91" w:rsidRPr="00350CE2" w:rsidRDefault="00EE2B91" w:rsidP="005679C8">
            <w:pPr>
              <w:pStyle w:val="berschrift7"/>
              <w:jc w:val="both"/>
              <w:rPr>
                <w:rFonts w:ascii="Arial" w:hAnsi="Arial"/>
                <w:bCs/>
                <w:sz w:val="20"/>
                <w:szCs w:val="20"/>
                <w:lang w:val="de-DE"/>
              </w:rPr>
            </w:pPr>
          </w:p>
        </w:tc>
        <w:tc>
          <w:tcPr>
            <w:tcW w:w="992" w:type="dxa"/>
          </w:tcPr>
          <w:p w14:paraId="62317085" w14:textId="77777777" w:rsidR="00EE2B91" w:rsidRPr="00350CE2" w:rsidRDefault="00EE2B91" w:rsidP="005679C8">
            <w:pPr>
              <w:pStyle w:val="berschrift6"/>
              <w:jc w:val="both"/>
              <w:rPr>
                <w:rFonts w:ascii="Arial" w:hAnsi="Arial"/>
                <w:bCs w:val="0"/>
                <w:sz w:val="20"/>
                <w:szCs w:val="20"/>
                <w:lang w:val="de-DE"/>
              </w:rPr>
            </w:pPr>
          </w:p>
        </w:tc>
        <w:tc>
          <w:tcPr>
            <w:tcW w:w="992" w:type="dxa"/>
          </w:tcPr>
          <w:p w14:paraId="1DB68977" w14:textId="77777777" w:rsidR="00EE2B91" w:rsidRPr="00350CE2" w:rsidRDefault="00EE2B91" w:rsidP="005679C8">
            <w:pPr>
              <w:pStyle w:val="berschrift7"/>
              <w:jc w:val="both"/>
              <w:rPr>
                <w:rFonts w:ascii="Arial" w:hAnsi="Arial"/>
                <w:bCs/>
                <w:sz w:val="20"/>
                <w:szCs w:val="20"/>
                <w:lang w:val="de-DE"/>
              </w:rPr>
            </w:pPr>
          </w:p>
        </w:tc>
        <w:tc>
          <w:tcPr>
            <w:tcW w:w="2835" w:type="dxa"/>
          </w:tcPr>
          <w:p w14:paraId="7EC46A53" w14:textId="77777777" w:rsidR="00EE2B91" w:rsidRPr="00350CE2" w:rsidRDefault="00EE2B91" w:rsidP="005679C8">
            <w:pPr>
              <w:pStyle w:val="berschrift7"/>
              <w:jc w:val="both"/>
              <w:rPr>
                <w:rFonts w:ascii="Arial" w:hAnsi="Arial"/>
                <w:bCs/>
                <w:sz w:val="20"/>
                <w:szCs w:val="20"/>
                <w:lang w:val="de-DE"/>
              </w:rPr>
            </w:pPr>
          </w:p>
        </w:tc>
      </w:tr>
    </w:tbl>
    <w:p w14:paraId="5B713338" w14:textId="77777777" w:rsidR="00EE2B91" w:rsidRDefault="00EE2B91">
      <w:pPr>
        <w:rPr>
          <w:lang w:val="de-DE"/>
        </w:rPr>
      </w:pPr>
    </w:p>
    <w:p w14:paraId="20C6D598" w14:textId="77777777" w:rsidR="00EE2B91" w:rsidRDefault="00EE2B91">
      <w:pPr>
        <w:rPr>
          <w:lang w:val="de-DE"/>
        </w:rPr>
      </w:pPr>
    </w:p>
    <w:p w14:paraId="06FCF16D" w14:textId="77777777" w:rsidR="00EE2B91" w:rsidRDefault="00EE2B91">
      <w:pPr>
        <w:rPr>
          <w:lang w:val="de-DE"/>
        </w:rPr>
      </w:pPr>
    </w:p>
    <w:p w14:paraId="129C4208" w14:textId="77777777" w:rsidR="00424411" w:rsidRPr="00350CE2" w:rsidRDefault="00424411">
      <w:pPr>
        <w:rPr>
          <w:lang w:val="de-DE"/>
        </w:rPr>
      </w:pPr>
    </w:p>
    <w:tbl>
      <w:tblPr>
        <w:tblW w:w="1052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0523"/>
      </w:tblGrid>
      <w:tr w:rsidR="0094203B" w:rsidRPr="004D013E" w14:paraId="3600C96C" w14:textId="77777777" w:rsidTr="00FB20BF">
        <w:tc>
          <w:tcPr>
            <w:tcW w:w="10523" w:type="dxa"/>
            <w:shd w:val="clear" w:color="auto" w:fill="auto"/>
          </w:tcPr>
          <w:p w14:paraId="0F9DDBAA" w14:textId="77777777" w:rsidR="0094203B" w:rsidRPr="00FB20BF" w:rsidRDefault="0094203B" w:rsidP="00FB20BF">
            <w:pPr>
              <w:pStyle w:val="Textkrper"/>
              <w:tabs>
                <w:tab w:val="clear" w:pos="5245"/>
                <w:tab w:val="left" w:pos="315"/>
              </w:tabs>
              <w:spacing w:before="60" w:after="60"/>
              <w:ind w:left="-15" w:right="-41"/>
              <w:jc w:val="both"/>
              <w:rPr>
                <w:rFonts w:cs="Arial"/>
                <w:b w:val="0"/>
                <w:sz w:val="20"/>
                <w:lang w:val="de-DE"/>
              </w:rPr>
            </w:pPr>
            <w:r w:rsidRPr="00FB20BF">
              <w:rPr>
                <w:rFonts w:cs="Arial"/>
                <w:sz w:val="20"/>
                <w:lang w:val="de-DE"/>
              </w:rPr>
              <w:t>Dem Antrag müssen folgende Unterlagen beigelegt werden:</w:t>
            </w:r>
          </w:p>
        </w:tc>
      </w:tr>
      <w:tr w:rsidR="0094203B" w:rsidRPr="004D013E" w14:paraId="348D70BE" w14:textId="77777777" w:rsidTr="00FB20BF">
        <w:trPr>
          <w:trHeight w:val="376"/>
        </w:trPr>
        <w:tc>
          <w:tcPr>
            <w:tcW w:w="10523" w:type="dxa"/>
            <w:shd w:val="clear" w:color="auto" w:fill="auto"/>
            <w:vAlign w:val="center"/>
          </w:tcPr>
          <w:p w14:paraId="573C04B5" w14:textId="77777777" w:rsidR="0094203B" w:rsidRPr="002350DD" w:rsidRDefault="0094203B" w:rsidP="00FB20BF">
            <w:pPr>
              <w:pStyle w:val="Textkrper"/>
              <w:tabs>
                <w:tab w:val="left" w:pos="315"/>
              </w:tabs>
              <w:spacing w:before="60" w:after="60"/>
              <w:ind w:left="346" w:hanging="340"/>
              <w:jc w:val="both"/>
              <w:rPr>
                <w:rFonts w:cs="Arial"/>
                <w:b w:val="0"/>
                <w:sz w:val="20"/>
                <w:lang w:val="de-DE"/>
              </w:rPr>
            </w:pPr>
            <w:r w:rsidRPr="00FB20BF">
              <w:rPr>
                <w:rFonts w:cs="Arial"/>
                <w:b w:val="0"/>
                <w:sz w:val="20"/>
              </w:rPr>
              <w:fldChar w:fldCharType="begin">
                <w:ffData>
                  <w:name w:val="Kontrollkästchen22"/>
                  <w:enabled/>
                  <w:calcOnExit w:val="0"/>
                  <w:checkBox>
                    <w:sizeAuto/>
                    <w:default w:val="0"/>
                  </w:checkBox>
                </w:ffData>
              </w:fldChar>
            </w:r>
            <w:bookmarkStart w:id="2" w:name="Kontrollkästchen22"/>
            <w:r w:rsidRPr="00FB20BF">
              <w:rPr>
                <w:rFonts w:cs="Arial"/>
                <w:b w:val="0"/>
                <w:sz w:val="20"/>
                <w:lang w:val="de-DE"/>
              </w:rPr>
              <w:instrText xml:space="preserve"> FORMCHECKBOX </w:instrText>
            </w:r>
            <w:r w:rsidR="000B25EC">
              <w:rPr>
                <w:rFonts w:cs="Arial"/>
                <w:b w:val="0"/>
                <w:sz w:val="20"/>
              </w:rPr>
            </w:r>
            <w:r w:rsidR="000B25EC">
              <w:rPr>
                <w:rFonts w:cs="Arial"/>
                <w:b w:val="0"/>
                <w:sz w:val="20"/>
              </w:rPr>
              <w:fldChar w:fldCharType="separate"/>
            </w:r>
            <w:r w:rsidRPr="00FB20BF">
              <w:rPr>
                <w:rFonts w:cs="Arial"/>
                <w:b w:val="0"/>
                <w:sz w:val="20"/>
              </w:rPr>
              <w:fldChar w:fldCharType="end"/>
            </w:r>
            <w:bookmarkEnd w:id="2"/>
            <w:r w:rsidRPr="00FB20BF">
              <w:rPr>
                <w:rFonts w:cs="Arial"/>
                <w:b w:val="0"/>
                <w:sz w:val="20"/>
                <w:lang w:val="de-DE"/>
              </w:rPr>
              <w:tab/>
              <w:t>aktueller Lebenslauf, unterschrieben und nicht älter als 6 Monate</w:t>
            </w:r>
          </w:p>
        </w:tc>
      </w:tr>
      <w:tr w:rsidR="0094203B" w:rsidRPr="004D013E" w14:paraId="56BE30A0" w14:textId="77777777" w:rsidTr="00FB20BF">
        <w:tc>
          <w:tcPr>
            <w:tcW w:w="10523" w:type="dxa"/>
            <w:shd w:val="clear" w:color="auto" w:fill="auto"/>
          </w:tcPr>
          <w:p w14:paraId="312AEC76" w14:textId="77777777" w:rsidR="0094203B" w:rsidRPr="00FB20BF" w:rsidRDefault="0094203B" w:rsidP="00FB20BF">
            <w:pPr>
              <w:pStyle w:val="Textkrper"/>
              <w:spacing w:before="60" w:after="60"/>
              <w:ind w:left="357" w:hanging="357"/>
              <w:jc w:val="both"/>
              <w:rPr>
                <w:rFonts w:cs="Arial"/>
                <w:sz w:val="20"/>
                <w:lang w:val="de-DE"/>
              </w:rPr>
            </w:pPr>
            <w:r w:rsidRPr="00FB20BF">
              <w:rPr>
                <w:rFonts w:cs="Arial"/>
                <w:sz w:val="20"/>
              </w:rPr>
              <w:fldChar w:fldCharType="begin">
                <w:ffData>
                  <w:name w:val="Kontrollkästchen21"/>
                  <w:enabled/>
                  <w:calcOnExit w:val="0"/>
                  <w:checkBox>
                    <w:sizeAuto/>
                    <w:default w:val="0"/>
                  </w:checkBox>
                </w:ffData>
              </w:fldChar>
            </w:r>
            <w:r w:rsidRPr="00FB20BF">
              <w:rPr>
                <w:rFonts w:cs="Arial"/>
                <w:sz w:val="20"/>
                <w:lang w:val="de-DE"/>
              </w:rPr>
              <w:instrText xml:space="preserve"> FORMCHECKBOX </w:instrText>
            </w:r>
            <w:r w:rsidR="000B25EC">
              <w:rPr>
                <w:rFonts w:cs="Arial"/>
                <w:sz w:val="20"/>
              </w:rPr>
            </w:r>
            <w:r w:rsidR="000B25EC">
              <w:rPr>
                <w:rFonts w:cs="Arial"/>
                <w:sz w:val="20"/>
              </w:rPr>
              <w:fldChar w:fldCharType="separate"/>
            </w:r>
            <w:r w:rsidRPr="00FB20BF">
              <w:rPr>
                <w:rFonts w:cs="Arial"/>
                <w:sz w:val="20"/>
              </w:rPr>
              <w:fldChar w:fldCharType="end"/>
            </w:r>
            <w:r w:rsidRPr="00FB20BF">
              <w:rPr>
                <w:rFonts w:cs="Arial"/>
                <w:sz w:val="20"/>
                <w:lang w:val="de-DE"/>
              </w:rPr>
              <w:tab/>
            </w:r>
            <w:r w:rsidRPr="00FB20BF">
              <w:rPr>
                <w:rFonts w:cs="Arial"/>
                <w:b w:val="0"/>
                <w:bCs/>
                <w:sz w:val="20"/>
                <w:lang w:val="de-DE"/>
              </w:rPr>
              <w:t xml:space="preserve">Kopie des Personalausweises (muss immer beigelegt werden, außer der Antrag wird vom Antragsteller/von der Antragstellerin persönlich eingereicht oder mittels </w:t>
            </w:r>
            <w:r w:rsidRPr="00FB20BF">
              <w:rPr>
                <w:rFonts w:cs="Arial"/>
                <w:b w:val="0"/>
                <w:bCs/>
                <w:sz w:val="20"/>
                <w:u w:val="single"/>
                <w:lang w:val="de-DE"/>
              </w:rPr>
              <w:t>eigener</w:t>
            </w:r>
            <w:r w:rsidRPr="00FB20BF">
              <w:rPr>
                <w:rFonts w:cs="Arial"/>
                <w:b w:val="0"/>
                <w:bCs/>
                <w:sz w:val="20"/>
                <w:lang w:val="de-DE"/>
              </w:rPr>
              <w:t xml:space="preserve"> PEC übermittelt</w:t>
            </w:r>
            <w:r w:rsidR="001F4388" w:rsidRPr="00FB20BF">
              <w:rPr>
                <w:rFonts w:cs="Arial"/>
                <w:b w:val="0"/>
                <w:bCs/>
                <w:sz w:val="20"/>
                <w:lang w:val="de-DE"/>
              </w:rPr>
              <w:t>).</w:t>
            </w:r>
            <w:r w:rsidRPr="00FB20BF">
              <w:rPr>
                <w:rFonts w:cs="Arial"/>
                <w:sz w:val="20"/>
                <w:lang w:val="de-DE"/>
              </w:rPr>
              <w:t xml:space="preserve"> </w:t>
            </w:r>
          </w:p>
        </w:tc>
      </w:tr>
      <w:tr w:rsidR="0094203B" w:rsidRPr="004D013E" w14:paraId="4446454A" w14:textId="77777777" w:rsidTr="00FB20BF">
        <w:trPr>
          <w:trHeight w:val="376"/>
        </w:trPr>
        <w:tc>
          <w:tcPr>
            <w:tcW w:w="10523" w:type="dxa"/>
            <w:shd w:val="clear" w:color="auto" w:fill="auto"/>
            <w:vAlign w:val="center"/>
          </w:tcPr>
          <w:p w14:paraId="595C4815" w14:textId="77777777" w:rsidR="0094203B" w:rsidRPr="00FB20BF" w:rsidRDefault="007D53F9" w:rsidP="00FB20BF">
            <w:pPr>
              <w:pStyle w:val="Textkrper"/>
              <w:tabs>
                <w:tab w:val="left" w:pos="315"/>
              </w:tabs>
              <w:spacing w:before="60" w:after="60"/>
              <w:ind w:left="346" w:hanging="340"/>
              <w:jc w:val="both"/>
              <w:rPr>
                <w:rFonts w:cs="Arial"/>
                <w:bCs/>
                <w:sz w:val="20"/>
                <w:lang w:val="de-DE"/>
              </w:rPr>
            </w:pPr>
            <w:r w:rsidRPr="00FB20BF">
              <w:rPr>
                <w:rFonts w:cs="Arial"/>
                <w:bCs/>
                <w:sz w:val="20"/>
                <w:lang w:val="de-DE"/>
              </w:rPr>
              <w:t xml:space="preserve">Er / sie legt </w:t>
            </w:r>
            <w:r w:rsidR="009F2010" w:rsidRPr="00FB20BF">
              <w:rPr>
                <w:rFonts w:cs="Arial"/>
                <w:bCs/>
                <w:sz w:val="20"/>
                <w:lang w:val="de-DE"/>
              </w:rPr>
              <w:t xml:space="preserve">die folgenden Dokumente als wesentliche Anlage zu diesen Selbsterklärungen bei: </w:t>
            </w:r>
          </w:p>
        </w:tc>
      </w:tr>
      <w:tr w:rsidR="009F2010" w:rsidRPr="004D013E" w14:paraId="780DC293" w14:textId="77777777" w:rsidTr="00FB20BF">
        <w:trPr>
          <w:trHeight w:val="376"/>
        </w:trPr>
        <w:tc>
          <w:tcPr>
            <w:tcW w:w="10523" w:type="dxa"/>
            <w:shd w:val="clear" w:color="auto" w:fill="auto"/>
            <w:vAlign w:val="center"/>
          </w:tcPr>
          <w:p w14:paraId="56DD04CB" w14:textId="77777777" w:rsidR="009F2010" w:rsidRPr="00FB20BF" w:rsidRDefault="009F2010" w:rsidP="00FB20BF">
            <w:pPr>
              <w:pStyle w:val="Textkrper"/>
              <w:tabs>
                <w:tab w:val="left" w:pos="315"/>
              </w:tabs>
              <w:spacing w:before="60" w:after="60"/>
              <w:ind w:left="346" w:hanging="340"/>
              <w:jc w:val="both"/>
              <w:rPr>
                <w:rFonts w:cs="Arial"/>
                <w:b w:val="0"/>
                <w:sz w:val="20"/>
                <w:lang w:val="de-DE"/>
              </w:rPr>
            </w:pPr>
          </w:p>
        </w:tc>
      </w:tr>
      <w:tr w:rsidR="009F2010" w:rsidRPr="004D013E" w14:paraId="508AA4AD" w14:textId="77777777" w:rsidTr="00FB20BF">
        <w:trPr>
          <w:trHeight w:val="376"/>
        </w:trPr>
        <w:tc>
          <w:tcPr>
            <w:tcW w:w="10523" w:type="dxa"/>
            <w:shd w:val="clear" w:color="auto" w:fill="auto"/>
            <w:vAlign w:val="center"/>
          </w:tcPr>
          <w:p w14:paraId="42EE71A5" w14:textId="77777777" w:rsidR="009F2010" w:rsidRPr="00FB20BF" w:rsidRDefault="009F2010" w:rsidP="00FB20BF">
            <w:pPr>
              <w:pStyle w:val="Textkrper"/>
              <w:tabs>
                <w:tab w:val="left" w:pos="315"/>
              </w:tabs>
              <w:spacing w:before="60" w:after="60"/>
              <w:ind w:left="346" w:hanging="340"/>
              <w:jc w:val="both"/>
              <w:rPr>
                <w:rFonts w:cs="Arial"/>
                <w:b w:val="0"/>
                <w:sz w:val="20"/>
                <w:lang w:val="de-DE"/>
              </w:rPr>
            </w:pPr>
          </w:p>
        </w:tc>
      </w:tr>
      <w:tr w:rsidR="009F2010" w:rsidRPr="004D013E" w14:paraId="2EE5F439" w14:textId="77777777" w:rsidTr="00FB20BF">
        <w:trPr>
          <w:trHeight w:val="376"/>
        </w:trPr>
        <w:tc>
          <w:tcPr>
            <w:tcW w:w="10523" w:type="dxa"/>
            <w:shd w:val="clear" w:color="auto" w:fill="auto"/>
            <w:vAlign w:val="center"/>
          </w:tcPr>
          <w:p w14:paraId="71DC639A" w14:textId="77777777" w:rsidR="009F2010" w:rsidRPr="00FB20BF" w:rsidRDefault="009F2010" w:rsidP="00FB20BF">
            <w:pPr>
              <w:pStyle w:val="Textkrper"/>
              <w:tabs>
                <w:tab w:val="left" w:pos="315"/>
              </w:tabs>
              <w:spacing w:before="60" w:after="60"/>
              <w:ind w:left="346" w:hanging="340"/>
              <w:jc w:val="both"/>
              <w:rPr>
                <w:rFonts w:cs="Arial"/>
                <w:b w:val="0"/>
                <w:sz w:val="20"/>
                <w:lang w:val="de-DE"/>
              </w:rPr>
            </w:pPr>
          </w:p>
        </w:tc>
      </w:tr>
      <w:tr w:rsidR="007D53F9" w:rsidRPr="004D013E" w14:paraId="3DE0A90A" w14:textId="77777777" w:rsidTr="00FB20BF">
        <w:trPr>
          <w:trHeight w:val="376"/>
        </w:trPr>
        <w:tc>
          <w:tcPr>
            <w:tcW w:w="10523" w:type="dxa"/>
            <w:shd w:val="clear" w:color="auto" w:fill="auto"/>
            <w:vAlign w:val="center"/>
          </w:tcPr>
          <w:p w14:paraId="46D6EA20" w14:textId="77777777" w:rsidR="007D53F9" w:rsidRPr="00FB20BF" w:rsidRDefault="007D53F9" w:rsidP="00FB20BF">
            <w:pPr>
              <w:pStyle w:val="Textkrper"/>
              <w:tabs>
                <w:tab w:val="left" w:pos="315"/>
              </w:tabs>
              <w:spacing w:before="60" w:after="60"/>
              <w:ind w:left="346" w:hanging="340"/>
              <w:jc w:val="both"/>
              <w:rPr>
                <w:rFonts w:cs="Arial"/>
                <w:b w:val="0"/>
                <w:sz w:val="20"/>
                <w:lang w:val="de-DE"/>
              </w:rPr>
            </w:pPr>
          </w:p>
        </w:tc>
      </w:tr>
      <w:tr w:rsidR="007D53F9" w:rsidRPr="004D013E" w14:paraId="176A9404" w14:textId="77777777" w:rsidTr="00FB20BF">
        <w:trPr>
          <w:trHeight w:val="376"/>
        </w:trPr>
        <w:tc>
          <w:tcPr>
            <w:tcW w:w="10523" w:type="dxa"/>
            <w:shd w:val="clear" w:color="auto" w:fill="auto"/>
            <w:vAlign w:val="center"/>
          </w:tcPr>
          <w:p w14:paraId="6EC1AF2F" w14:textId="77777777" w:rsidR="007D53F9" w:rsidRPr="00FB20BF" w:rsidRDefault="007D53F9" w:rsidP="00FB20BF">
            <w:pPr>
              <w:pStyle w:val="Textkrper"/>
              <w:tabs>
                <w:tab w:val="left" w:pos="315"/>
              </w:tabs>
              <w:spacing w:before="60" w:after="60"/>
              <w:ind w:left="346" w:hanging="340"/>
              <w:jc w:val="both"/>
              <w:rPr>
                <w:rFonts w:cs="Arial"/>
                <w:b w:val="0"/>
                <w:sz w:val="20"/>
                <w:lang w:val="de-DE"/>
              </w:rPr>
            </w:pPr>
          </w:p>
        </w:tc>
      </w:tr>
      <w:tr w:rsidR="009F2010" w:rsidRPr="004D013E" w14:paraId="65B55257" w14:textId="77777777" w:rsidTr="00FB20BF">
        <w:trPr>
          <w:trHeight w:val="376"/>
        </w:trPr>
        <w:tc>
          <w:tcPr>
            <w:tcW w:w="10523" w:type="dxa"/>
            <w:shd w:val="clear" w:color="auto" w:fill="auto"/>
            <w:vAlign w:val="center"/>
          </w:tcPr>
          <w:p w14:paraId="6EBD0D54" w14:textId="77777777" w:rsidR="009F2010" w:rsidRPr="00FB20BF" w:rsidRDefault="009F2010" w:rsidP="00FB20BF">
            <w:pPr>
              <w:pStyle w:val="Textkrper"/>
              <w:tabs>
                <w:tab w:val="left" w:pos="315"/>
              </w:tabs>
              <w:spacing w:before="60" w:after="60"/>
              <w:ind w:left="346" w:hanging="340"/>
              <w:jc w:val="both"/>
              <w:rPr>
                <w:rFonts w:cs="Arial"/>
                <w:b w:val="0"/>
                <w:sz w:val="20"/>
                <w:lang w:val="de-DE"/>
              </w:rPr>
            </w:pPr>
          </w:p>
        </w:tc>
      </w:tr>
      <w:tr w:rsidR="0035630F" w:rsidRPr="00FB20BF" w14:paraId="32F93642" w14:textId="77777777" w:rsidTr="00FB20BF">
        <w:trPr>
          <w:trHeight w:val="376"/>
        </w:trPr>
        <w:tc>
          <w:tcPr>
            <w:tcW w:w="10523" w:type="dxa"/>
            <w:shd w:val="clear" w:color="auto" w:fill="auto"/>
            <w:vAlign w:val="center"/>
          </w:tcPr>
          <w:p w14:paraId="7824B323" w14:textId="77777777" w:rsidR="0035630F" w:rsidRPr="00FB20BF" w:rsidRDefault="0035630F" w:rsidP="00FB20BF">
            <w:pPr>
              <w:spacing w:line="200" w:lineRule="exact"/>
              <w:ind w:left="113" w:right="113"/>
              <w:jc w:val="both"/>
              <w:rPr>
                <w:rFonts w:cs="Arial"/>
                <w:b/>
                <w:sz w:val="18"/>
                <w:szCs w:val="18"/>
              </w:rPr>
            </w:pPr>
            <w:r w:rsidRPr="00FB20BF">
              <w:rPr>
                <w:rFonts w:cs="Arial"/>
                <w:b/>
                <w:bCs/>
                <w:spacing w:val="-2"/>
                <w:lang w:val="de-DE"/>
              </w:rPr>
              <w:t>Digitales Domizil physischer Personen</w:t>
            </w:r>
          </w:p>
        </w:tc>
      </w:tr>
      <w:tr w:rsidR="0035630F" w:rsidRPr="004D013E" w14:paraId="639B8A97" w14:textId="77777777" w:rsidTr="00FB20BF">
        <w:trPr>
          <w:trHeight w:val="376"/>
        </w:trPr>
        <w:tc>
          <w:tcPr>
            <w:tcW w:w="10523" w:type="dxa"/>
            <w:shd w:val="clear" w:color="auto" w:fill="auto"/>
            <w:vAlign w:val="center"/>
          </w:tcPr>
          <w:p w14:paraId="1DA35539" w14:textId="77777777" w:rsidR="00FF19DD" w:rsidRPr="00FB20BF" w:rsidRDefault="00B703D9" w:rsidP="00FB20BF">
            <w:pPr>
              <w:spacing w:line="220" w:lineRule="exact"/>
              <w:ind w:right="113"/>
              <w:jc w:val="both"/>
              <w:rPr>
                <w:rFonts w:cs="Arial"/>
                <w:spacing w:val="-2"/>
                <w:lang w:val="de-DE"/>
              </w:rPr>
            </w:pPr>
            <w:r w:rsidRPr="00FB20BF">
              <w:rPr>
                <w:rFonts w:cs="Arial"/>
                <w:spacing w:val="-2"/>
                <w:lang w:val="de-DE"/>
              </w:rPr>
              <w:t xml:space="preserve">  </w:t>
            </w:r>
            <w:r w:rsidR="00FF19DD" w:rsidRPr="00FB20BF">
              <w:rPr>
                <w:rFonts w:cs="Arial"/>
                <w:spacing w:val="-2"/>
                <w:lang w:val="de-DE"/>
              </w:rPr>
              <w:t>(gemäß Art. 47 ZGB, Art. 3bis Komma 4-quinquies Legislativdekret 83/2005)</w:t>
            </w:r>
          </w:p>
          <w:p w14:paraId="1E093DFB" w14:textId="0BDD9D99" w:rsidR="00FF19DD" w:rsidRPr="00FB20BF" w:rsidRDefault="00FF19DD" w:rsidP="00FB20BF">
            <w:pPr>
              <w:spacing w:line="220" w:lineRule="exact"/>
              <w:ind w:left="142" w:right="113"/>
              <w:jc w:val="both"/>
              <w:rPr>
                <w:rFonts w:cs="Arial"/>
                <w:spacing w:val="-2"/>
                <w:lang w:val="de-DE"/>
              </w:rPr>
            </w:pPr>
            <w:r w:rsidRPr="00FB20BF">
              <w:rPr>
                <w:rFonts w:cs="Arial"/>
                <w:spacing w:val="-2"/>
                <w:lang w:val="de-DE"/>
              </w:rPr>
              <w:t>Der/Die Bewerber/in erwählt das digitale Domizil bei der im gegenständlichen Ansuchen angegebenen</w:t>
            </w:r>
            <w:r w:rsidRPr="00FB20BF">
              <w:rPr>
                <w:rFonts w:cs="Arial"/>
                <w:spacing w:val="-2"/>
                <w:lang w:val="de-DE"/>
              </w:rPr>
              <w:br/>
              <w:t>E-Mail-Adresse/PEC-Adresse für den Erhalt aller Zustellungen und Mitteilungen</w:t>
            </w:r>
            <w:r w:rsidR="00707D86">
              <w:rPr>
                <w:rFonts w:cs="Arial"/>
                <w:spacing w:val="-2"/>
                <w:lang w:val="de-DE"/>
              </w:rPr>
              <w:t xml:space="preserve"> der</w:t>
            </w:r>
            <w:r w:rsidRPr="00FB20BF">
              <w:rPr>
                <w:rFonts w:cs="Arial"/>
                <w:spacing w:val="-2"/>
                <w:lang w:val="de-DE"/>
              </w:rPr>
              <w:t xml:space="preserve"> </w:t>
            </w:r>
            <w:r w:rsidR="007D53F9" w:rsidRPr="00FB20BF">
              <w:rPr>
                <w:rFonts w:cs="Arial"/>
                <w:spacing w:val="-2"/>
                <w:lang w:val="de-DE"/>
              </w:rPr>
              <w:t>Pädagogischen Abteilung</w:t>
            </w:r>
            <w:r w:rsidRPr="00FB20BF">
              <w:rPr>
                <w:rFonts w:cs="Arial"/>
                <w:spacing w:val="-2"/>
                <w:lang w:val="de-DE"/>
              </w:rPr>
              <w:t xml:space="preserve"> im Zusammenhang mit Auswahlverfahren für die Stelle als Schulsozialpädago</w:t>
            </w:r>
            <w:r w:rsidR="00707D86">
              <w:rPr>
                <w:rFonts w:cs="Arial"/>
                <w:spacing w:val="-2"/>
                <w:lang w:val="de-DE"/>
              </w:rPr>
              <w:t xml:space="preserve">ge / Schulsozialpädagogin, </w:t>
            </w:r>
            <w:r w:rsidRPr="00FB20BF">
              <w:rPr>
                <w:rFonts w:cs="Arial"/>
                <w:spacing w:val="-2"/>
                <w:lang w:val="de-DE"/>
              </w:rPr>
              <w:t xml:space="preserve">und den Abschluss der Arbeitsverträge. Der/Die Bewerber/in erklärt außerdem, das digitale Domizil während der gesamten Dauer dieses Verfahrens aufrecht zu halten, eventuelle </w:t>
            </w:r>
            <w:r w:rsidR="00ED03B0">
              <w:rPr>
                <w:rFonts w:cs="Arial"/>
                <w:spacing w:val="-2"/>
                <w:lang w:val="de-DE"/>
              </w:rPr>
              <w:t>Ä</w:t>
            </w:r>
            <w:r w:rsidRPr="00FB20BF">
              <w:rPr>
                <w:rFonts w:cs="Arial"/>
                <w:spacing w:val="-2"/>
                <w:lang w:val="de-DE"/>
              </w:rPr>
              <w:t>nderungen mitzuteilen und darüber in Kenntnis zu sein, dass Beanstandungen bezüglich des nicht erfolgten bzw. verzögerten Empfangs der Mitteilungen und Zustellungen nicht möglich sind, sofern das gewählte digitale Domizil nicht einer PEC-Adresse entspricht</w:t>
            </w:r>
            <w:r w:rsidR="000B25EC">
              <w:rPr>
                <w:rFonts w:cs="Arial"/>
                <w:spacing w:val="-2"/>
                <w:lang w:val="de-DE"/>
              </w:rPr>
              <w:t>.</w:t>
            </w:r>
            <w:bookmarkStart w:id="3" w:name="_GoBack"/>
            <w:bookmarkEnd w:id="3"/>
          </w:p>
        </w:tc>
      </w:tr>
      <w:tr w:rsidR="00FF19DD" w:rsidRPr="004D013E" w14:paraId="3FF952DB" w14:textId="77777777" w:rsidTr="00FB20BF">
        <w:trPr>
          <w:trHeight w:val="376"/>
        </w:trPr>
        <w:tc>
          <w:tcPr>
            <w:tcW w:w="10523" w:type="dxa"/>
            <w:shd w:val="clear" w:color="auto" w:fill="auto"/>
            <w:vAlign w:val="center"/>
          </w:tcPr>
          <w:p w14:paraId="6120BCD6" w14:textId="77777777" w:rsidR="00FF19DD" w:rsidRPr="00FB20BF" w:rsidRDefault="00FF19DD" w:rsidP="00FB20BF">
            <w:pPr>
              <w:spacing w:line="200" w:lineRule="exact"/>
              <w:ind w:left="113" w:right="113"/>
              <w:jc w:val="both"/>
              <w:rPr>
                <w:rFonts w:cs="Arial"/>
                <w:b/>
                <w:bCs/>
                <w:spacing w:val="-2"/>
                <w:lang w:val="de-DE"/>
              </w:rPr>
            </w:pPr>
          </w:p>
        </w:tc>
      </w:tr>
      <w:tr w:rsidR="00FF19DD" w:rsidRPr="004D013E" w14:paraId="3BD3C210" w14:textId="77777777" w:rsidTr="00FB20BF">
        <w:trPr>
          <w:trHeight w:val="376"/>
        </w:trPr>
        <w:tc>
          <w:tcPr>
            <w:tcW w:w="10523" w:type="dxa"/>
            <w:shd w:val="clear" w:color="auto" w:fill="auto"/>
            <w:vAlign w:val="center"/>
          </w:tcPr>
          <w:p w14:paraId="5AEC71BA" w14:textId="77777777" w:rsidR="00FF19DD" w:rsidRPr="00FB20BF" w:rsidRDefault="00FF19DD" w:rsidP="00FB20BF">
            <w:pPr>
              <w:spacing w:line="200" w:lineRule="exact"/>
              <w:ind w:left="113" w:right="113"/>
              <w:jc w:val="both"/>
              <w:rPr>
                <w:rFonts w:cs="Arial"/>
                <w:spacing w:val="-2"/>
                <w:lang w:val="de-DE"/>
              </w:rPr>
            </w:pPr>
            <w:r w:rsidRPr="00FB20BF">
              <w:rPr>
                <w:rFonts w:cs="Arial"/>
                <w:b/>
                <w:bCs/>
                <w:spacing w:val="-2"/>
                <w:lang w:val="de-DE"/>
              </w:rPr>
              <w:t>Mitteilung gemäß Datenschutzgesetz (Lgs.D.Nr. 196/2003</w:t>
            </w:r>
            <w:r w:rsidRPr="00FB20BF">
              <w:rPr>
                <w:rFonts w:cs="Arial"/>
                <w:spacing w:val="-2"/>
                <w:lang w:val="de-DE"/>
              </w:rPr>
              <w:t>)</w:t>
            </w:r>
          </w:p>
        </w:tc>
      </w:tr>
      <w:tr w:rsidR="0094203B" w:rsidRPr="004D013E" w14:paraId="063CBE06" w14:textId="77777777" w:rsidTr="00FB20BF">
        <w:trPr>
          <w:trHeight w:val="376"/>
        </w:trPr>
        <w:tc>
          <w:tcPr>
            <w:tcW w:w="10523" w:type="dxa"/>
            <w:shd w:val="clear" w:color="auto" w:fill="auto"/>
            <w:vAlign w:val="center"/>
          </w:tcPr>
          <w:p w14:paraId="45C8C351" w14:textId="77777777" w:rsidR="0094203B" w:rsidRPr="00FB20BF" w:rsidRDefault="0094203B" w:rsidP="00FB20BF">
            <w:pPr>
              <w:spacing w:line="220" w:lineRule="exact"/>
              <w:ind w:left="113" w:right="113"/>
              <w:jc w:val="both"/>
              <w:rPr>
                <w:rFonts w:cs="Arial"/>
                <w:spacing w:val="-2"/>
                <w:lang w:val="de-DE"/>
              </w:rPr>
            </w:pPr>
            <w:r w:rsidRPr="00FB20BF">
              <w:rPr>
                <w:rFonts w:cs="Arial"/>
                <w:spacing w:val="-2"/>
                <w:lang w:val="de-DE"/>
              </w:rPr>
              <w:t>Rechtsinhaber der Datenverarbeitung ist die</w:t>
            </w:r>
            <w:r w:rsidR="007D53F9" w:rsidRPr="00FB20BF">
              <w:rPr>
                <w:rFonts w:cs="Arial"/>
                <w:spacing w:val="-2"/>
                <w:lang w:val="de-DE"/>
              </w:rPr>
              <w:t xml:space="preserve"> Pädagogische Abteilung</w:t>
            </w:r>
            <w:r w:rsidRPr="00FB20BF">
              <w:rPr>
                <w:rFonts w:cs="Arial"/>
                <w:spacing w:val="-2"/>
                <w:lang w:val="de-DE"/>
              </w:rPr>
              <w:t>. Die übermittel</w:t>
            </w:r>
            <w:r w:rsidR="0035630F" w:rsidRPr="00FB20BF">
              <w:rPr>
                <w:rFonts w:cs="Arial"/>
                <w:spacing w:val="-2"/>
                <w:lang w:val="de-DE"/>
              </w:rPr>
              <w:t>ten Daten werden von der Schulver</w:t>
            </w:r>
            <w:r w:rsidRPr="00FB20BF">
              <w:rPr>
                <w:rFonts w:cs="Arial"/>
                <w:spacing w:val="-2"/>
                <w:lang w:val="de-DE"/>
              </w:rPr>
              <w:t xml:space="preserve">rwaltung, auch in elektronischer Form, für die Erfordernisse des </w:t>
            </w:r>
            <w:r w:rsidR="004E4AE7" w:rsidRPr="00FB20BF">
              <w:rPr>
                <w:rFonts w:cs="Arial"/>
                <w:spacing w:val="-2"/>
                <w:lang w:val="de-DE"/>
              </w:rPr>
              <w:t>Beschlusses der Landesregierung vom 25. Juli 2017, Nr. 813,</w:t>
            </w:r>
            <w:r w:rsidRPr="00FB20BF">
              <w:rPr>
                <w:rFonts w:cs="Arial"/>
                <w:spacing w:val="-2"/>
                <w:lang w:val="de-DE"/>
              </w:rPr>
              <w:t xml:space="preserve"> verarbeitet. Verantwortlich für die Verarbeitung ist </w:t>
            </w:r>
            <w:r w:rsidR="007D53F9" w:rsidRPr="00FB20BF">
              <w:rPr>
                <w:rFonts w:cs="Arial"/>
                <w:spacing w:val="-2"/>
                <w:lang w:val="de-DE"/>
              </w:rPr>
              <w:t>die Direktorin der Pädagogischen Abteilung</w:t>
            </w:r>
            <w:r w:rsidRPr="00DF5017">
              <w:rPr>
                <w:rFonts w:cs="Arial"/>
                <w:spacing w:val="-2"/>
                <w:lang w:val="de-DE"/>
              </w:rPr>
              <w:t>.</w:t>
            </w:r>
          </w:p>
          <w:p w14:paraId="41F9DCA8" w14:textId="77777777" w:rsidR="0094203B" w:rsidRPr="00FB20BF" w:rsidRDefault="0094203B" w:rsidP="00FB20BF">
            <w:pPr>
              <w:spacing w:line="220" w:lineRule="exact"/>
              <w:ind w:left="113" w:right="113"/>
              <w:jc w:val="both"/>
              <w:rPr>
                <w:rFonts w:cs="Arial"/>
                <w:spacing w:val="-2"/>
                <w:lang w:val="de-DE"/>
              </w:rPr>
            </w:pPr>
            <w:r w:rsidRPr="00FB20BF">
              <w:rPr>
                <w:rFonts w:cs="Arial"/>
                <w:spacing w:val="-2"/>
                <w:lang w:val="de-DE"/>
              </w:rPr>
              <w:t>Die Daten müssen bereitgestellt werden, um die ange</w:t>
            </w:r>
            <w:r w:rsidR="0035630F" w:rsidRPr="00FB20BF">
              <w:rPr>
                <w:rFonts w:cs="Arial"/>
                <w:spacing w:val="-2"/>
                <w:lang w:val="de-DE"/>
              </w:rPr>
              <w:t>forderten Verwaltungsauf</w:t>
            </w:r>
            <w:r w:rsidRPr="00FB20BF">
              <w:rPr>
                <w:rFonts w:cs="Arial"/>
                <w:spacing w:val="-2"/>
                <w:lang w:val="de-DE"/>
              </w:rPr>
              <w:t>gaben abwickeln zu können. Bei Verweigerung der erforderlichen Daten können die vorgebrachten Anforderungen oder Anträge nicht bearbeitet werden.</w:t>
            </w:r>
          </w:p>
          <w:p w14:paraId="2992F7E4" w14:textId="77777777" w:rsidR="0094203B" w:rsidRPr="00FB20BF" w:rsidRDefault="0094203B" w:rsidP="00FB20BF">
            <w:pPr>
              <w:spacing w:line="220" w:lineRule="exact"/>
              <w:ind w:left="113" w:right="113"/>
              <w:jc w:val="both"/>
              <w:rPr>
                <w:rFonts w:cs="Arial"/>
                <w:spacing w:val="-2"/>
                <w:lang w:val="de-DE"/>
              </w:rPr>
            </w:pPr>
            <w:r w:rsidRPr="00FB20BF">
              <w:rPr>
                <w:rFonts w:cs="Arial"/>
                <w:spacing w:val="-2"/>
                <w:lang w:val="de-DE"/>
              </w:rPr>
              <w:t>Der/die Antragsteller/in erhält auf Anfrage gemäß Artikel 7-10 des LeglD. Nr. 196/2003 Zugang zu seinen/ihren Daten, Auszüge und Auskunft darüber und kann deren Aktualisierung, Löschung, Anonymisierung oder Sperrung, sofern die gesetzlichen Voraussetzungen vorliegen, verlangen.</w:t>
            </w:r>
          </w:p>
        </w:tc>
      </w:tr>
    </w:tbl>
    <w:p w14:paraId="635297A3" w14:textId="77777777" w:rsidR="006776AF" w:rsidRPr="002350DD" w:rsidRDefault="006776AF" w:rsidP="006776AF">
      <w:pPr>
        <w:rPr>
          <w:rFonts w:cs="Arial"/>
          <w:lang w:val="de-DE"/>
        </w:rPr>
      </w:pPr>
    </w:p>
    <w:p w14:paraId="72902F8A" w14:textId="77777777" w:rsidR="00FF19DD" w:rsidRPr="002350DD" w:rsidRDefault="00FF19DD" w:rsidP="006776AF">
      <w:pPr>
        <w:rPr>
          <w:rFonts w:cs="Arial"/>
          <w:lang w:val="de-DE"/>
        </w:rPr>
      </w:pPr>
    </w:p>
    <w:p w14:paraId="207CAD7B" w14:textId="77777777" w:rsidR="00FF19DD" w:rsidRPr="002350DD" w:rsidRDefault="00FF19DD" w:rsidP="006776AF">
      <w:pPr>
        <w:rPr>
          <w:rFonts w:cs="Arial"/>
          <w:lang w:val="de-DE"/>
        </w:rPr>
      </w:pPr>
    </w:p>
    <w:tbl>
      <w:tblPr>
        <w:tblW w:w="0" w:type="auto"/>
        <w:tblBorders>
          <w:top w:val="single" w:sz="4" w:space="0" w:color="auto"/>
          <w:insideH w:val="single" w:sz="4" w:space="0" w:color="auto"/>
        </w:tblBorders>
        <w:tblLook w:val="01E0" w:firstRow="1" w:lastRow="1" w:firstColumn="1" w:lastColumn="1" w:noHBand="0" w:noVBand="0"/>
      </w:tblPr>
      <w:tblGrid>
        <w:gridCol w:w="4768"/>
        <w:gridCol w:w="848"/>
        <w:gridCol w:w="4872"/>
      </w:tblGrid>
      <w:tr w:rsidR="006776AF" w:rsidRPr="00FB20BF" w14:paraId="67D16F87" w14:textId="77777777" w:rsidTr="00FB20BF">
        <w:tc>
          <w:tcPr>
            <w:tcW w:w="4786" w:type="dxa"/>
            <w:shd w:val="clear" w:color="auto" w:fill="auto"/>
          </w:tcPr>
          <w:p w14:paraId="6A181455" w14:textId="77777777" w:rsidR="006776AF" w:rsidRPr="00FB20BF" w:rsidRDefault="006776AF" w:rsidP="00FB20BF">
            <w:pPr>
              <w:jc w:val="center"/>
              <w:rPr>
                <w:rFonts w:cs="Arial"/>
                <w:lang w:val="de-DE"/>
              </w:rPr>
            </w:pPr>
            <w:r w:rsidRPr="00FB20BF">
              <w:rPr>
                <w:rFonts w:cs="Arial"/>
                <w:b/>
              </w:rPr>
              <w:t>Datum / data</w:t>
            </w:r>
          </w:p>
        </w:tc>
        <w:tc>
          <w:tcPr>
            <w:tcW w:w="851" w:type="dxa"/>
            <w:tcBorders>
              <w:top w:val="nil"/>
              <w:bottom w:val="nil"/>
            </w:tcBorders>
            <w:shd w:val="clear" w:color="auto" w:fill="auto"/>
          </w:tcPr>
          <w:p w14:paraId="38D0FA1D" w14:textId="77777777" w:rsidR="006776AF" w:rsidRPr="00FB20BF" w:rsidRDefault="006776AF" w:rsidP="00FB20BF">
            <w:pPr>
              <w:jc w:val="center"/>
              <w:rPr>
                <w:rFonts w:cs="Arial"/>
                <w:lang w:val="de-DE"/>
              </w:rPr>
            </w:pPr>
          </w:p>
        </w:tc>
        <w:tc>
          <w:tcPr>
            <w:tcW w:w="4889" w:type="dxa"/>
            <w:shd w:val="clear" w:color="auto" w:fill="auto"/>
          </w:tcPr>
          <w:p w14:paraId="44180054" w14:textId="77777777" w:rsidR="006776AF" w:rsidRPr="00FB20BF" w:rsidRDefault="006776AF" w:rsidP="00FB20BF">
            <w:pPr>
              <w:jc w:val="center"/>
              <w:rPr>
                <w:rFonts w:cs="Arial"/>
                <w:lang w:val="de-DE"/>
              </w:rPr>
            </w:pPr>
            <w:r w:rsidRPr="00FB20BF">
              <w:rPr>
                <w:rFonts w:cs="Arial"/>
                <w:b/>
              </w:rPr>
              <w:t>Unterschrift / firma</w:t>
            </w:r>
          </w:p>
        </w:tc>
      </w:tr>
    </w:tbl>
    <w:p w14:paraId="68B08627" w14:textId="77777777" w:rsidR="006776AF" w:rsidRPr="00350CE2" w:rsidRDefault="006776AF"/>
    <w:sectPr w:rsidR="006776AF" w:rsidRPr="00350CE2" w:rsidSect="00110521">
      <w:pgSz w:w="11906" w:h="16838" w:code="9"/>
      <w:pgMar w:top="1525" w:right="567" w:bottom="709" w:left="851" w:header="567"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E0BB8" w14:textId="77777777" w:rsidR="00C4750C" w:rsidRDefault="00C4750C">
      <w:r>
        <w:separator/>
      </w:r>
    </w:p>
  </w:endnote>
  <w:endnote w:type="continuationSeparator" w:id="0">
    <w:p w14:paraId="0ACF6FE2" w14:textId="77777777" w:rsidR="00C4750C" w:rsidRDefault="00C47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E0D02" w14:textId="77777777" w:rsidR="00057D57" w:rsidRPr="005E68EF" w:rsidRDefault="00057D57" w:rsidP="009C3D24">
    <w:pPr>
      <w:tabs>
        <w:tab w:val="left" w:pos="8505"/>
      </w:tabs>
      <w:rPr>
        <w:vanish/>
        <w:sz w:val="12"/>
        <w:szCs w:val="12"/>
      </w:rPr>
    </w:pPr>
    <w:r w:rsidRPr="005E68EF">
      <w:rPr>
        <w:vanish/>
        <w:sz w:val="12"/>
        <w:szCs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51326" w14:textId="77777777" w:rsidR="00C4750C" w:rsidRDefault="00C4750C">
      <w:r>
        <w:separator/>
      </w:r>
    </w:p>
  </w:footnote>
  <w:footnote w:type="continuationSeparator" w:id="0">
    <w:p w14:paraId="2538ED48" w14:textId="77777777" w:rsidR="00C4750C" w:rsidRDefault="00C47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058" w:type="dxa"/>
      <w:tblInd w:w="-426" w:type="dxa"/>
      <w:tblLayout w:type="fixed"/>
      <w:tblCellMar>
        <w:left w:w="0" w:type="dxa"/>
        <w:right w:w="0" w:type="dxa"/>
      </w:tblCellMar>
      <w:tblLook w:val="0000" w:firstRow="0" w:lastRow="0" w:firstColumn="0" w:lastColumn="0" w:noHBand="0" w:noVBand="0"/>
    </w:tblPr>
    <w:tblGrid>
      <w:gridCol w:w="5245"/>
      <w:gridCol w:w="851"/>
      <w:gridCol w:w="4962"/>
    </w:tblGrid>
    <w:tr w:rsidR="00057D57" w:rsidRPr="00E743D8" w14:paraId="046526C3" w14:textId="77777777">
      <w:trPr>
        <w:cantSplit/>
        <w:trHeight w:hRule="exact" w:val="460"/>
      </w:trPr>
      <w:tc>
        <w:tcPr>
          <w:tcW w:w="5245" w:type="dxa"/>
        </w:tcPr>
        <w:p w14:paraId="58D4C2E2" w14:textId="77777777" w:rsidR="00057D57" w:rsidRDefault="00057D57" w:rsidP="00150402">
          <w:pPr>
            <w:spacing w:before="220" w:after="60"/>
            <w:jc w:val="right"/>
            <w:rPr>
              <w:spacing w:val="2"/>
              <w:sz w:val="15"/>
            </w:rPr>
          </w:pPr>
        </w:p>
      </w:tc>
      <w:tc>
        <w:tcPr>
          <w:tcW w:w="851" w:type="dxa"/>
          <w:vMerge w:val="restart"/>
        </w:tcPr>
        <w:p w14:paraId="75453B14" w14:textId="77777777" w:rsidR="00057D57" w:rsidRDefault="00057D57" w:rsidP="00150402">
          <w:pPr>
            <w:jc w:val="center"/>
            <w:rPr>
              <w:sz w:val="15"/>
            </w:rPr>
          </w:pPr>
        </w:p>
      </w:tc>
      <w:tc>
        <w:tcPr>
          <w:tcW w:w="4962" w:type="dxa"/>
        </w:tcPr>
        <w:p w14:paraId="7BF86C71" w14:textId="77777777" w:rsidR="00057D57" w:rsidRPr="00E743D8" w:rsidRDefault="00057D57" w:rsidP="00150402">
          <w:pPr>
            <w:pStyle w:val="Kopfzeile"/>
            <w:tabs>
              <w:tab w:val="clear" w:pos="4536"/>
              <w:tab w:val="clear" w:pos="9072"/>
            </w:tabs>
            <w:spacing w:before="220" w:after="60"/>
            <w:rPr>
              <w:spacing w:val="-2"/>
              <w:sz w:val="15"/>
              <w:lang w:val="it-IT"/>
            </w:rPr>
          </w:pPr>
        </w:p>
      </w:tc>
    </w:tr>
    <w:tr w:rsidR="00057D57" w14:paraId="018D9BD5" w14:textId="77777777" w:rsidTr="00FF19DD">
      <w:trPr>
        <w:cantSplit/>
      </w:trPr>
      <w:tc>
        <w:tcPr>
          <w:tcW w:w="5245" w:type="dxa"/>
        </w:tcPr>
        <w:p w14:paraId="378CB61F" w14:textId="77777777" w:rsidR="00057D57" w:rsidRPr="00E743D8" w:rsidRDefault="00057D57" w:rsidP="00150402">
          <w:pPr>
            <w:spacing w:before="80" w:line="180" w:lineRule="exact"/>
            <w:jc w:val="right"/>
            <w:rPr>
              <w:sz w:val="16"/>
              <w:lang w:val="it-IT"/>
            </w:rPr>
          </w:pPr>
        </w:p>
      </w:tc>
      <w:tc>
        <w:tcPr>
          <w:tcW w:w="851" w:type="dxa"/>
          <w:vMerge/>
        </w:tcPr>
        <w:p w14:paraId="2C338E57" w14:textId="77777777" w:rsidR="00057D57" w:rsidRPr="00E743D8" w:rsidRDefault="00057D57" w:rsidP="00150402">
          <w:pPr>
            <w:spacing w:line="180" w:lineRule="exact"/>
            <w:jc w:val="center"/>
            <w:rPr>
              <w:sz w:val="16"/>
              <w:lang w:val="it-IT"/>
            </w:rPr>
          </w:pPr>
        </w:p>
      </w:tc>
      <w:tc>
        <w:tcPr>
          <w:tcW w:w="4962" w:type="dxa"/>
        </w:tcPr>
        <w:p w14:paraId="50E87998" w14:textId="77777777" w:rsidR="00057D57" w:rsidRDefault="00057D57" w:rsidP="00150402">
          <w:pPr>
            <w:spacing w:before="80" w:line="180" w:lineRule="exact"/>
            <w:ind w:right="856"/>
            <w:jc w:val="right"/>
            <w:rPr>
              <w:sz w:val="16"/>
            </w:rPr>
          </w:pPr>
        </w:p>
      </w:tc>
    </w:tr>
  </w:tbl>
  <w:p w14:paraId="309FE52A" w14:textId="77777777" w:rsidR="00057D57" w:rsidRDefault="00057D57">
    <w:pPr>
      <w:pStyle w:val="Kopfzeile"/>
      <w:tabs>
        <w:tab w:val="clear" w:pos="4536"/>
        <w:tab w:val="clear" w:pos="9072"/>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63435"/>
    <w:multiLevelType w:val="hybridMultilevel"/>
    <w:tmpl w:val="4B205E72"/>
    <w:lvl w:ilvl="0" w:tplc="CAF6B7FA">
      <w:start w:val="1"/>
      <w:numFmt w:val="bullet"/>
      <w:lvlText w:val=""/>
      <w:lvlJc w:val="left"/>
      <w:pPr>
        <w:tabs>
          <w:tab w:val="num" w:pos="227"/>
        </w:tabs>
        <w:ind w:left="227" w:hanging="22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F23ACB"/>
    <w:multiLevelType w:val="hybridMultilevel"/>
    <w:tmpl w:val="4B74EFDE"/>
    <w:lvl w:ilvl="0" w:tplc="C19AAB82">
      <w:numFmt w:val="bullet"/>
      <w:lvlText w:val="-"/>
      <w:lvlJc w:val="left"/>
      <w:pPr>
        <w:tabs>
          <w:tab w:val="num" w:pos="720"/>
        </w:tabs>
        <w:ind w:left="720" w:hanging="360"/>
      </w:pPr>
      <w:rPr>
        <w:rFonts w:ascii="Century Gothic" w:eastAsia="Times New Roman" w:hAnsi="Century Gothic"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2A3BDC"/>
    <w:multiLevelType w:val="hybridMultilevel"/>
    <w:tmpl w:val="65609D58"/>
    <w:lvl w:ilvl="0" w:tplc="CAF6B7FA">
      <w:start w:val="1"/>
      <w:numFmt w:val="bullet"/>
      <w:lvlText w:val=""/>
      <w:lvlJc w:val="left"/>
      <w:pPr>
        <w:tabs>
          <w:tab w:val="num" w:pos="227"/>
        </w:tabs>
        <w:ind w:left="227" w:hanging="22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937D44"/>
    <w:multiLevelType w:val="hybridMultilevel"/>
    <w:tmpl w:val="D15C54C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951128"/>
    <w:multiLevelType w:val="hybridMultilevel"/>
    <w:tmpl w:val="CBE466B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053D7C"/>
    <w:multiLevelType w:val="hybridMultilevel"/>
    <w:tmpl w:val="69043D8A"/>
    <w:lvl w:ilvl="0" w:tplc="0407000B">
      <w:start w:val="1"/>
      <w:numFmt w:val="bullet"/>
      <w:lvlText w:val=""/>
      <w:lvlJc w:val="left"/>
      <w:pPr>
        <w:tabs>
          <w:tab w:val="num" w:pos="720"/>
        </w:tabs>
        <w:ind w:left="720" w:hanging="360"/>
      </w:pPr>
      <w:rPr>
        <w:rFonts w:ascii="Wingdings" w:hAnsi="Wingdings" w:hint="default"/>
      </w:rPr>
    </w:lvl>
    <w:lvl w:ilvl="1" w:tplc="DDB62596">
      <w:start w:val="1"/>
      <w:numFmt w:val="bullet"/>
      <w:lvlText w:val=""/>
      <w:lvlJc w:val="left"/>
      <w:pPr>
        <w:tabs>
          <w:tab w:val="num" w:pos="1440"/>
        </w:tabs>
        <w:ind w:left="1440" w:hanging="360"/>
      </w:pPr>
      <w:rPr>
        <w:rFonts w:ascii="Wingdings" w:hAnsi="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196376"/>
    <w:multiLevelType w:val="hybridMultilevel"/>
    <w:tmpl w:val="D660C8B2"/>
    <w:lvl w:ilvl="0" w:tplc="9072E6EA">
      <w:start w:val="1"/>
      <w:numFmt w:val="bullet"/>
      <w:lvlText w:val=""/>
      <w:lvlJc w:val="left"/>
      <w:pPr>
        <w:tabs>
          <w:tab w:val="num" w:pos="227"/>
        </w:tabs>
        <w:ind w:left="227" w:hanging="227"/>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C264DF6"/>
    <w:multiLevelType w:val="hybridMultilevel"/>
    <w:tmpl w:val="538A51E6"/>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9C2EC1"/>
    <w:multiLevelType w:val="hybridMultilevel"/>
    <w:tmpl w:val="C2F0EFF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1F1E34"/>
    <w:multiLevelType w:val="hybridMultilevel"/>
    <w:tmpl w:val="B65EC70A"/>
    <w:lvl w:ilvl="0" w:tplc="34120F04">
      <w:start w:val="1"/>
      <w:numFmt w:val="bullet"/>
      <w:lvlText w:val=""/>
      <w:lvlJc w:val="left"/>
      <w:pPr>
        <w:tabs>
          <w:tab w:val="num" w:pos="360"/>
        </w:tabs>
        <w:ind w:left="644" w:hanging="284"/>
      </w:pPr>
      <w:rPr>
        <w:rFonts w:ascii="Symbol" w:hAnsi="Symbol" w:hint="default"/>
      </w:rPr>
    </w:lvl>
    <w:lvl w:ilvl="1" w:tplc="04100005">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6411F2"/>
    <w:multiLevelType w:val="hybridMultilevel"/>
    <w:tmpl w:val="EBA49F18"/>
    <w:lvl w:ilvl="0" w:tplc="C7A0C408">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E93056"/>
    <w:multiLevelType w:val="hybridMultilevel"/>
    <w:tmpl w:val="588ED392"/>
    <w:lvl w:ilvl="0" w:tplc="DE76EB9E">
      <w:start w:val="1"/>
      <w:numFmt w:val="bullet"/>
      <w:lvlText w:val=""/>
      <w:lvlJc w:val="left"/>
      <w:pPr>
        <w:tabs>
          <w:tab w:val="num" w:pos="227"/>
        </w:tabs>
        <w:ind w:left="227" w:hanging="227"/>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A345495"/>
    <w:multiLevelType w:val="hybridMultilevel"/>
    <w:tmpl w:val="21D8DF3C"/>
    <w:lvl w:ilvl="0" w:tplc="9072E6EA">
      <w:start w:val="1"/>
      <w:numFmt w:val="bullet"/>
      <w:lvlText w:val=""/>
      <w:lvlJc w:val="left"/>
      <w:pPr>
        <w:tabs>
          <w:tab w:val="num" w:pos="227"/>
        </w:tabs>
        <w:ind w:left="227" w:hanging="227"/>
      </w:pPr>
      <w:rPr>
        <w:rFonts w:ascii="Symbol" w:hAnsi="Symbol" w:hint="default"/>
      </w:rPr>
    </w:lvl>
    <w:lvl w:ilvl="1" w:tplc="989295CE">
      <w:start w:val="5"/>
      <w:numFmt w:val="bullet"/>
      <w:lvlText w:val=""/>
      <w:lvlJc w:val="left"/>
      <w:pPr>
        <w:tabs>
          <w:tab w:val="num" w:pos="1080"/>
        </w:tabs>
        <w:ind w:left="1080" w:hanging="360"/>
      </w:pPr>
      <w:rPr>
        <w:rFonts w:ascii="Symbol" w:eastAsia="Times New Roman" w:hAnsi="Symbol" w:cs="Arial"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BD2615E"/>
    <w:multiLevelType w:val="hybridMultilevel"/>
    <w:tmpl w:val="32E60FDA"/>
    <w:lvl w:ilvl="0" w:tplc="100E3BFA">
      <w:start w:val="1"/>
      <w:numFmt w:val="bullet"/>
      <w:lvlText w:val="-"/>
      <w:lvlJc w:val="left"/>
      <w:pPr>
        <w:tabs>
          <w:tab w:val="num" w:pos="587"/>
        </w:tabs>
        <w:ind w:left="587" w:hanging="22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746E73"/>
    <w:multiLevelType w:val="hybridMultilevel"/>
    <w:tmpl w:val="FAC87936"/>
    <w:lvl w:ilvl="0" w:tplc="34120F04">
      <w:start w:val="1"/>
      <w:numFmt w:val="bullet"/>
      <w:lvlText w:val=""/>
      <w:lvlJc w:val="left"/>
      <w:pPr>
        <w:tabs>
          <w:tab w:val="num" w:pos="0"/>
        </w:tabs>
        <w:ind w:left="284" w:hanging="284"/>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E93FBE"/>
    <w:multiLevelType w:val="hybridMultilevel"/>
    <w:tmpl w:val="32207686"/>
    <w:lvl w:ilvl="0" w:tplc="04100017">
      <w:start w:val="1"/>
      <w:numFmt w:val="lowerLetter"/>
      <w:lvlText w:val="%1)"/>
      <w:lvlJc w:val="left"/>
      <w:pPr>
        <w:tabs>
          <w:tab w:val="num" w:pos="360"/>
        </w:tabs>
        <w:ind w:left="360" w:hanging="360"/>
      </w:pPr>
      <w:rPr>
        <w:rFonts w:cs="Times New Roman"/>
      </w:rPr>
    </w:lvl>
    <w:lvl w:ilvl="1" w:tplc="04100019" w:tentative="1">
      <w:start w:val="1"/>
      <w:numFmt w:val="lowerLetter"/>
      <w:lvlText w:val="%2."/>
      <w:lvlJc w:val="left"/>
      <w:pPr>
        <w:tabs>
          <w:tab w:val="num" w:pos="1080"/>
        </w:tabs>
        <w:ind w:left="1080" w:hanging="360"/>
      </w:pPr>
      <w:rPr>
        <w:rFonts w:cs="Times New Roman"/>
      </w:rPr>
    </w:lvl>
    <w:lvl w:ilvl="2" w:tplc="0410001B" w:tentative="1">
      <w:start w:val="1"/>
      <w:numFmt w:val="lowerRoman"/>
      <w:lvlText w:val="%3."/>
      <w:lvlJc w:val="right"/>
      <w:pPr>
        <w:tabs>
          <w:tab w:val="num" w:pos="1800"/>
        </w:tabs>
        <w:ind w:left="1800" w:hanging="180"/>
      </w:pPr>
      <w:rPr>
        <w:rFonts w:cs="Times New Roman"/>
      </w:rPr>
    </w:lvl>
    <w:lvl w:ilvl="3" w:tplc="0410000F" w:tentative="1">
      <w:start w:val="1"/>
      <w:numFmt w:val="decimal"/>
      <w:lvlText w:val="%4."/>
      <w:lvlJc w:val="left"/>
      <w:pPr>
        <w:tabs>
          <w:tab w:val="num" w:pos="2520"/>
        </w:tabs>
        <w:ind w:left="2520" w:hanging="360"/>
      </w:pPr>
      <w:rPr>
        <w:rFonts w:cs="Times New Roman"/>
      </w:rPr>
    </w:lvl>
    <w:lvl w:ilvl="4" w:tplc="04100019" w:tentative="1">
      <w:start w:val="1"/>
      <w:numFmt w:val="lowerLetter"/>
      <w:lvlText w:val="%5."/>
      <w:lvlJc w:val="left"/>
      <w:pPr>
        <w:tabs>
          <w:tab w:val="num" w:pos="3240"/>
        </w:tabs>
        <w:ind w:left="3240" w:hanging="360"/>
      </w:pPr>
      <w:rPr>
        <w:rFonts w:cs="Times New Roman"/>
      </w:rPr>
    </w:lvl>
    <w:lvl w:ilvl="5" w:tplc="0410001B" w:tentative="1">
      <w:start w:val="1"/>
      <w:numFmt w:val="lowerRoman"/>
      <w:lvlText w:val="%6."/>
      <w:lvlJc w:val="right"/>
      <w:pPr>
        <w:tabs>
          <w:tab w:val="num" w:pos="3960"/>
        </w:tabs>
        <w:ind w:left="3960" w:hanging="180"/>
      </w:pPr>
      <w:rPr>
        <w:rFonts w:cs="Times New Roman"/>
      </w:rPr>
    </w:lvl>
    <w:lvl w:ilvl="6" w:tplc="0410000F" w:tentative="1">
      <w:start w:val="1"/>
      <w:numFmt w:val="decimal"/>
      <w:lvlText w:val="%7."/>
      <w:lvlJc w:val="left"/>
      <w:pPr>
        <w:tabs>
          <w:tab w:val="num" w:pos="4680"/>
        </w:tabs>
        <w:ind w:left="4680" w:hanging="360"/>
      </w:pPr>
      <w:rPr>
        <w:rFonts w:cs="Times New Roman"/>
      </w:rPr>
    </w:lvl>
    <w:lvl w:ilvl="7" w:tplc="04100019" w:tentative="1">
      <w:start w:val="1"/>
      <w:numFmt w:val="lowerLetter"/>
      <w:lvlText w:val="%8."/>
      <w:lvlJc w:val="left"/>
      <w:pPr>
        <w:tabs>
          <w:tab w:val="num" w:pos="5400"/>
        </w:tabs>
        <w:ind w:left="5400" w:hanging="360"/>
      </w:pPr>
      <w:rPr>
        <w:rFonts w:cs="Times New Roman"/>
      </w:rPr>
    </w:lvl>
    <w:lvl w:ilvl="8" w:tplc="0410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657B5D66"/>
    <w:multiLevelType w:val="hybridMultilevel"/>
    <w:tmpl w:val="B672B4A8"/>
    <w:lvl w:ilvl="0" w:tplc="8082782C">
      <w:start w:val="28"/>
      <w:numFmt w:val="bullet"/>
      <w:lvlText w:val=""/>
      <w:lvlJc w:val="left"/>
      <w:pPr>
        <w:tabs>
          <w:tab w:val="num" w:pos="575"/>
        </w:tabs>
        <w:ind w:left="575" w:hanging="360"/>
      </w:pPr>
      <w:rPr>
        <w:rFonts w:ascii="Symbol" w:hAnsi="Symbol" w:hint="default"/>
        <w:sz w:val="2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7130A2"/>
    <w:multiLevelType w:val="hybridMultilevel"/>
    <w:tmpl w:val="D78C9166"/>
    <w:lvl w:ilvl="0" w:tplc="DE76EB9E">
      <w:start w:val="1"/>
      <w:numFmt w:val="bullet"/>
      <w:lvlText w:val=""/>
      <w:lvlJc w:val="left"/>
      <w:pPr>
        <w:tabs>
          <w:tab w:val="num" w:pos="227"/>
        </w:tabs>
        <w:ind w:left="227" w:hanging="227"/>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0C0C40"/>
    <w:multiLevelType w:val="hybridMultilevel"/>
    <w:tmpl w:val="5902192C"/>
    <w:lvl w:ilvl="0" w:tplc="CAF6B7FA">
      <w:start w:val="1"/>
      <w:numFmt w:val="bullet"/>
      <w:lvlText w:val=""/>
      <w:lvlJc w:val="left"/>
      <w:pPr>
        <w:tabs>
          <w:tab w:val="num" w:pos="587"/>
        </w:tabs>
        <w:ind w:left="587" w:hanging="227"/>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6A5E54E7"/>
    <w:multiLevelType w:val="hybridMultilevel"/>
    <w:tmpl w:val="DCB6DB8A"/>
    <w:lvl w:ilvl="0" w:tplc="9072E6EA">
      <w:start w:val="1"/>
      <w:numFmt w:val="bullet"/>
      <w:lvlText w:val=""/>
      <w:lvlJc w:val="left"/>
      <w:pPr>
        <w:tabs>
          <w:tab w:val="num" w:pos="227"/>
        </w:tabs>
        <w:ind w:left="227" w:hanging="227"/>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31D737C"/>
    <w:multiLevelType w:val="hybridMultilevel"/>
    <w:tmpl w:val="46F0EC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395332"/>
    <w:multiLevelType w:val="hybridMultilevel"/>
    <w:tmpl w:val="CD1C64DE"/>
    <w:lvl w:ilvl="0" w:tplc="DE76EB9E">
      <w:start w:val="1"/>
      <w:numFmt w:val="bullet"/>
      <w:lvlText w:val=""/>
      <w:lvlJc w:val="left"/>
      <w:pPr>
        <w:tabs>
          <w:tab w:val="num" w:pos="227"/>
        </w:tabs>
        <w:ind w:left="227" w:hanging="227"/>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20"/>
  </w:num>
  <w:num w:numId="3">
    <w:abstractNumId w:val="8"/>
  </w:num>
  <w:num w:numId="4">
    <w:abstractNumId w:val="3"/>
  </w:num>
  <w:num w:numId="5">
    <w:abstractNumId w:val="4"/>
  </w:num>
  <w:num w:numId="6">
    <w:abstractNumId w:val="9"/>
  </w:num>
  <w:num w:numId="7">
    <w:abstractNumId w:val="0"/>
  </w:num>
  <w:num w:numId="8">
    <w:abstractNumId w:val="10"/>
  </w:num>
  <w:num w:numId="9">
    <w:abstractNumId w:val="14"/>
  </w:num>
  <w:num w:numId="10">
    <w:abstractNumId w:val="16"/>
  </w:num>
  <w:num w:numId="11">
    <w:abstractNumId w:val="2"/>
  </w:num>
  <w:num w:numId="12">
    <w:abstractNumId w:val="18"/>
  </w:num>
  <w:num w:numId="13">
    <w:abstractNumId w:val="13"/>
  </w:num>
  <w:num w:numId="14">
    <w:abstractNumId w:val="6"/>
  </w:num>
  <w:num w:numId="15">
    <w:abstractNumId w:val="21"/>
  </w:num>
  <w:num w:numId="16">
    <w:abstractNumId w:val="17"/>
  </w:num>
  <w:num w:numId="17">
    <w:abstractNumId w:val="11"/>
  </w:num>
  <w:num w:numId="18">
    <w:abstractNumId w:val="7"/>
  </w:num>
  <w:num w:numId="19">
    <w:abstractNumId w:val="12"/>
  </w:num>
  <w:num w:numId="20">
    <w:abstractNumId w:val="19"/>
  </w:num>
  <w:num w:numId="21">
    <w:abstractNumId w:val="5"/>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82"/>
    <w:rsid w:val="00000BBA"/>
    <w:rsid w:val="00001800"/>
    <w:rsid w:val="00002BDF"/>
    <w:rsid w:val="000035BD"/>
    <w:rsid w:val="00003D78"/>
    <w:rsid w:val="000045F7"/>
    <w:rsid w:val="00004693"/>
    <w:rsid w:val="000056AB"/>
    <w:rsid w:val="00010605"/>
    <w:rsid w:val="00010F80"/>
    <w:rsid w:val="000111BA"/>
    <w:rsid w:val="00011C1B"/>
    <w:rsid w:val="0001517A"/>
    <w:rsid w:val="00015435"/>
    <w:rsid w:val="00015787"/>
    <w:rsid w:val="00016750"/>
    <w:rsid w:val="00016AD7"/>
    <w:rsid w:val="000236F8"/>
    <w:rsid w:val="00026AD3"/>
    <w:rsid w:val="00030491"/>
    <w:rsid w:val="00036CEE"/>
    <w:rsid w:val="00041004"/>
    <w:rsid w:val="00042543"/>
    <w:rsid w:val="00042942"/>
    <w:rsid w:val="0004560D"/>
    <w:rsid w:val="00046703"/>
    <w:rsid w:val="00046715"/>
    <w:rsid w:val="0005286E"/>
    <w:rsid w:val="00057D57"/>
    <w:rsid w:val="000600BC"/>
    <w:rsid w:val="00060374"/>
    <w:rsid w:val="00064E72"/>
    <w:rsid w:val="00071205"/>
    <w:rsid w:val="00073488"/>
    <w:rsid w:val="00073858"/>
    <w:rsid w:val="00074011"/>
    <w:rsid w:val="00076134"/>
    <w:rsid w:val="00080DDB"/>
    <w:rsid w:val="000820AA"/>
    <w:rsid w:val="000839F7"/>
    <w:rsid w:val="000848C5"/>
    <w:rsid w:val="00085940"/>
    <w:rsid w:val="0009290C"/>
    <w:rsid w:val="000944F7"/>
    <w:rsid w:val="0009488F"/>
    <w:rsid w:val="000950E4"/>
    <w:rsid w:val="00097C37"/>
    <w:rsid w:val="000A5ABC"/>
    <w:rsid w:val="000A74C4"/>
    <w:rsid w:val="000B0815"/>
    <w:rsid w:val="000B15CB"/>
    <w:rsid w:val="000B1B46"/>
    <w:rsid w:val="000B25EC"/>
    <w:rsid w:val="000B63AF"/>
    <w:rsid w:val="000C0EC1"/>
    <w:rsid w:val="000C35E5"/>
    <w:rsid w:val="000C3CB2"/>
    <w:rsid w:val="000C497B"/>
    <w:rsid w:val="000C4A09"/>
    <w:rsid w:val="000C55A7"/>
    <w:rsid w:val="000D092D"/>
    <w:rsid w:val="000D15BF"/>
    <w:rsid w:val="000D3761"/>
    <w:rsid w:val="000D3E04"/>
    <w:rsid w:val="000D5728"/>
    <w:rsid w:val="000D5767"/>
    <w:rsid w:val="000E2ECF"/>
    <w:rsid w:val="000E43FD"/>
    <w:rsid w:val="000E463C"/>
    <w:rsid w:val="000E4B27"/>
    <w:rsid w:val="000F01CF"/>
    <w:rsid w:val="000F0A9E"/>
    <w:rsid w:val="0010076D"/>
    <w:rsid w:val="00100E0E"/>
    <w:rsid w:val="00102ACD"/>
    <w:rsid w:val="001075E7"/>
    <w:rsid w:val="00110521"/>
    <w:rsid w:val="00111573"/>
    <w:rsid w:val="00113D08"/>
    <w:rsid w:val="0011600C"/>
    <w:rsid w:val="00120D12"/>
    <w:rsid w:val="001254D2"/>
    <w:rsid w:val="00132CB2"/>
    <w:rsid w:val="001343F7"/>
    <w:rsid w:val="00136B89"/>
    <w:rsid w:val="00137BB7"/>
    <w:rsid w:val="001431E4"/>
    <w:rsid w:val="00144546"/>
    <w:rsid w:val="00150402"/>
    <w:rsid w:val="0015162C"/>
    <w:rsid w:val="0015164A"/>
    <w:rsid w:val="00154665"/>
    <w:rsid w:val="00154ED7"/>
    <w:rsid w:val="001566DA"/>
    <w:rsid w:val="0016011D"/>
    <w:rsid w:val="00160A98"/>
    <w:rsid w:val="0016125B"/>
    <w:rsid w:val="00163F31"/>
    <w:rsid w:val="001644E9"/>
    <w:rsid w:val="001714DC"/>
    <w:rsid w:val="001721CF"/>
    <w:rsid w:val="0017603D"/>
    <w:rsid w:val="0017607F"/>
    <w:rsid w:val="00180383"/>
    <w:rsid w:val="00181EF8"/>
    <w:rsid w:val="001835F9"/>
    <w:rsid w:val="00183F69"/>
    <w:rsid w:val="00185383"/>
    <w:rsid w:val="0018680B"/>
    <w:rsid w:val="0019084F"/>
    <w:rsid w:val="00190C6C"/>
    <w:rsid w:val="00193B4F"/>
    <w:rsid w:val="00193B8C"/>
    <w:rsid w:val="001945DF"/>
    <w:rsid w:val="0019466A"/>
    <w:rsid w:val="00195028"/>
    <w:rsid w:val="00195041"/>
    <w:rsid w:val="001956DF"/>
    <w:rsid w:val="00195C10"/>
    <w:rsid w:val="001972CD"/>
    <w:rsid w:val="001A088E"/>
    <w:rsid w:val="001A0E9B"/>
    <w:rsid w:val="001A1D5A"/>
    <w:rsid w:val="001A1FDF"/>
    <w:rsid w:val="001A38A5"/>
    <w:rsid w:val="001A397D"/>
    <w:rsid w:val="001A3FE5"/>
    <w:rsid w:val="001A5695"/>
    <w:rsid w:val="001B1094"/>
    <w:rsid w:val="001B337C"/>
    <w:rsid w:val="001B435E"/>
    <w:rsid w:val="001B6852"/>
    <w:rsid w:val="001B70A9"/>
    <w:rsid w:val="001C0F80"/>
    <w:rsid w:val="001C24B6"/>
    <w:rsid w:val="001C2AE0"/>
    <w:rsid w:val="001C4B17"/>
    <w:rsid w:val="001D5DA6"/>
    <w:rsid w:val="001D6413"/>
    <w:rsid w:val="001E1D48"/>
    <w:rsid w:val="001E2EE6"/>
    <w:rsid w:val="001E37F2"/>
    <w:rsid w:val="001E3A1F"/>
    <w:rsid w:val="001E74DB"/>
    <w:rsid w:val="001F1B50"/>
    <w:rsid w:val="001F3371"/>
    <w:rsid w:val="001F3DF2"/>
    <w:rsid w:val="001F4388"/>
    <w:rsid w:val="001F4FF1"/>
    <w:rsid w:val="001F547A"/>
    <w:rsid w:val="0020087A"/>
    <w:rsid w:val="0020316E"/>
    <w:rsid w:val="00203F03"/>
    <w:rsid w:val="00204B5A"/>
    <w:rsid w:val="00204F3F"/>
    <w:rsid w:val="002073E1"/>
    <w:rsid w:val="00210FF9"/>
    <w:rsid w:val="0021275B"/>
    <w:rsid w:val="002130CC"/>
    <w:rsid w:val="0021459E"/>
    <w:rsid w:val="002152B7"/>
    <w:rsid w:val="002163C3"/>
    <w:rsid w:val="002167EB"/>
    <w:rsid w:val="0022024B"/>
    <w:rsid w:val="00222CE1"/>
    <w:rsid w:val="002255CE"/>
    <w:rsid w:val="00226500"/>
    <w:rsid w:val="00231047"/>
    <w:rsid w:val="002335B9"/>
    <w:rsid w:val="00233AF7"/>
    <w:rsid w:val="002342BB"/>
    <w:rsid w:val="00234644"/>
    <w:rsid w:val="002350DD"/>
    <w:rsid w:val="002400B5"/>
    <w:rsid w:val="00241241"/>
    <w:rsid w:val="00250123"/>
    <w:rsid w:val="002501E6"/>
    <w:rsid w:val="00254759"/>
    <w:rsid w:val="00254986"/>
    <w:rsid w:val="002555BF"/>
    <w:rsid w:val="00257B69"/>
    <w:rsid w:val="00262C16"/>
    <w:rsid w:val="002639B8"/>
    <w:rsid w:val="00270CF1"/>
    <w:rsid w:val="00274EAF"/>
    <w:rsid w:val="0027599F"/>
    <w:rsid w:val="002807DF"/>
    <w:rsid w:val="00281323"/>
    <w:rsid w:val="00282772"/>
    <w:rsid w:val="00284042"/>
    <w:rsid w:val="002840AE"/>
    <w:rsid w:val="00285A51"/>
    <w:rsid w:val="00286047"/>
    <w:rsid w:val="0029015A"/>
    <w:rsid w:val="00291D2C"/>
    <w:rsid w:val="00292293"/>
    <w:rsid w:val="00296018"/>
    <w:rsid w:val="002974CE"/>
    <w:rsid w:val="002A2ECF"/>
    <w:rsid w:val="002A3C45"/>
    <w:rsid w:val="002A753B"/>
    <w:rsid w:val="002A7A88"/>
    <w:rsid w:val="002B0ADF"/>
    <w:rsid w:val="002B0C73"/>
    <w:rsid w:val="002B17FC"/>
    <w:rsid w:val="002B2BE9"/>
    <w:rsid w:val="002B59E1"/>
    <w:rsid w:val="002B69ED"/>
    <w:rsid w:val="002C1887"/>
    <w:rsid w:val="002C23E5"/>
    <w:rsid w:val="002C6811"/>
    <w:rsid w:val="002C7CD2"/>
    <w:rsid w:val="002E0E1D"/>
    <w:rsid w:val="002E10D7"/>
    <w:rsid w:val="002E1BE8"/>
    <w:rsid w:val="002E2E17"/>
    <w:rsid w:val="002E3D3B"/>
    <w:rsid w:val="002E44FB"/>
    <w:rsid w:val="002E5DFB"/>
    <w:rsid w:val="002E7CFB"/>
    <w:rsid w:val="002F62A3"/>
    <w:rsid w:val="002F6D7B"/>
    <w:rsid w:val="002F75EC"/>
    <w:rsid w:val="003011D7"/>
    <w:rsid w:val="00302BE6"/>
    <w:rsid w:val="0030369E"/>
    <w:rsid w:val="00303C0F"/>
    <w:rsid w:val="00303D50"/>
    <w:rsid w:val="00304207"/>
    <w:rsid w:val="00304519"/>
    <w:rsid w:val="003055D2"/>
    <w:rsid w:val="00305D88"/>
    <w:rsid w:val="0030787F"/>
    <w:rsid w:val="00312125"/>
    <w:rsid w:val="00312E54"/>
    <w:rsid w:val="00314121"/>
    <w:rsid w:val="00320F2C"/>
    <w:rsid w:val="00321458"/>
    <w:rsid w:val="00321549"/>
    <w:rsid w:val="003229FB"/>
    <w:rsid w:val="00324FC9"/>
    <w:rsid w:val="00327095"/>
    <w:rsid w:val="00327A52"/>
    <w:rsid w:val="00330BD2"/>
    <w:rsid w:val="00330D0B"/>
    <w:rsid w:val="003318E5"/>
    <w:rsid w:val="00331CCE"/>
    <w:rsid w:val="003345C6"/>
    <w:rsid w:val="00334C74"/>
    <w:rsid w:val="00336094"/>
    <w:rsid w:val="00343A1B"/>
    <w:rsid w:val="003450BD"/>
    <w:rsid w:val="00345587"/>
    <w:rsid w:val="00346522"/>
    <w:rsid w:val="003478EC"/>
    <w:rsid w:val="0035029D"/>
    <w:rsid w:val="00350CE2"/>
    <w:rsid w:val="00355858"/>
    <w:rsid w:val="0035630F"/>
    <w:rsid w:val="00356BE5"/>
    <w:rsid w:val="00357364"/>
    <w:rsid w:val="00362437"/>
    <w:rsid w:val="00365BB0"/>
    <w:rsid w:val="003706AE"/>
    <w:rsid w:val="00374D82"/>
    <w:rsid w:val="00377530"/>
    <w:rsid w:val="003835BF"/>
    <w:rsid w:val="00384ADC"/>
    <w:rsid w:val="003862E4"/>
    <w:rsid w:val="0039216B"/>
    <w:rsid w:val="003924AD"/>
    <w:rsid w:val="00392933"/>
    <w:rsid w:val="00393971"/>
    <w:rsid w:val="00394D4C"/>
    <w:rsid w:val="003953A1"/>
    <w:rsid w:val="00396576"/>
    <w:rsid w:val="003A0B64"/>
    <w:rsid w:val="003A1AB8"/>
    <w:rsid w:val="003A4960"/>
    <w:rsid w:val="003A5B41"/>
    <w:rsid w:val="003A79A8"/>
    <w:rsid w:val="003B17EE"/>
    <w:rsid w:val="003B3B1C"/>
    <w:rsid w:val="003B5C7A"/>
    <w:rsid w:val="003B7F6C"/>
    <w:rsid w:val="003C1ABB"/>
    <w:rsid w:val="003C224C"/>
    <w:rsid w:val="003C2DCB"/>
    <w:rsid w:val="003C3521"/>
    <w:rsid w:val="003C3975"/>
    <w:rsid w:val="003C45D2"/>
    <w:rsid w:val="003D1BCA"/>
    <w:rsid w:val="003D1E03"/>
    <w:rsid w:val="003D231C"/>
    <w:rsid w:val="003D4491"/>
    <w:rsid w:val="003D78BE"/>
    <w:rsid w:val="003D7ADA"/>
    <w:rsid w:val="003E0647"/>
    <w:rsid w:val="003E19CF"/>
    <w:rsid w:val="003E2D17"/>
    <w:rsid w:val="003E5EAA"/>
    <w:rsid w:val="003F2269"/>
    <w:rsid w:val="003F2CEA"/>
    <w:rsid w:val="003F5088"/>
    <w:rsid w:val="004049EC"/>
    <w:rsid w:val="00406F87"/>
    <w:rsid w:val="00407737"/>
    <w:rsid w:val="00407DFE"/>
    <w:rsid w:val="004116A7"/>
    <w:rsid w:val="00420423"/>
    <w:rsid w:val="004207F0"/>
    <w:rsid w:val="00422B8B"/>
    <w:rsid w:val="0042373B"/>
    <w:rsid w:val="00424411"/>
    <w:rsid w:val="00427476"/>
    <w:rsid w:val="00431458"/>
    <w:rsid w:val="004319AA"/>
    <w:rsid w:val="004327D0"/>
    <w:rsid w:val="00432A35"/>
    <w:rsid w:val="00437895"/>
    <w:rsid w:val="0044186C"/>
    <w:rsid w:val="00447F93"/>
    <w:rsid w:val="00450C3F"/>
    <w:rsid w:val="00451354"/>
    <w:rsid w:val="00454536"/>
    <w:rsid w:val="00462923"/>
    <w:rsid w:val="00463F28"/>
    <w:rsid w:val="00464B47"/>
    <w:rsid w:val="00465BB7"/>
    <w:rsid w:val="00466446"/>
    <w:rsid w:val="00466BCA"/>
    <w:rsid w:val="0047352D"/>
    <w:rsid w:val="0047379E"/>
    <w:rsid w:val="00482B3F"/>
    <w:rsid w:val="00483243"/>
    <w:rsid w:val="004839A0"/>
    <w:rsid w:val="0048430E"/>
    <w:rsid w:val="004925B4"/>
    <w:rsid w:val="004952DC"/>
    <w:rsid w:val="004A38C4"/>
    <w:rsid w:val="004B4111"/>
    <w:rsid w:val="004B41ED"/>
    <w:rsid w:val="004B5566"/>
    <w:rsid w:val="004B67FD"/>
    <w:rsid w:val="004C0CF8"/>
    <w:rsid w:val="004C7DA7"/>
    <w:rsid w:val="004D013E"/>
    <w:rsid w:val="004E13DF"/>
    <w:rsid w:val="004E3460"/>
    <w:rsid w:val="004E4AE7"/>
    <w:rsid w:val="004E52BB"/>
    <w:rsid w:val="004E5CCA"/>
    <w:rsid w:val="004E73F3"/>
    <w:rsid w:val="004E7B7C"/>
    <w:rsid w:val="004F0272"/>
    <w:rsid w:val="004F1456"/>
    <w:rsid w:val="004F29E9"/>
    <w:rsid w:val="004F52AA"/>
    <w:rsid w:val="00501530"/>
    <w:rsid w:val="00501FA2"/>
    <w:rsid w:val="005028EC"/>
    <w:rsid w:val="0050357F"/>
    <w:rsid w:val="00505293"/>
    <w:rsid w:val="00507BEF"/>
    <w:rsid w:val="00510080"/>
    <w:rsid w:val="005104DA"/>
    <w:rsid w:val="0051092D"/>
    <w:rsid w:val="0051186A"/>
    <w:rsid w:val="005124C2"/>
    <w:rsid w:val="0051401E"/>
    <w:rsid w:val="00517461"/>
    <w:rsid w:val="00517851"/>
    <w:rsid w:val="0052147F"/>
    <w:rsid w:val="00521A64"/>
    <w:rsid w:val="00521BBF"/>
    <w:rsid w:val="00521E83"/>
    <w:rsid w:val="005220FC"/>
    <w:rsid w:val="00524516"/>
    <w:rsid w:val="00527B45"/>
    <w:rsid w:val="00532830"/>
    <w:rsid w:val="00533776"/>
    <w:rsid w:val="005348D2"/>
    <w:rsid w:val="005357D6"/>
    <w:rsid w:val="00537FE8"/>
    <w:rsid w:val="00540687"/>
    <w:rsid w:val="0054256F"/>
    <w:rsid w:val="00543016"/>
    <w:rsid w:val="00546EEF"/>
    <w:rsid w:val="00547879"/>
    <w:rsid w:val="0055008F"/>
    <w:rsid w:val="00550106"/>
    <w:rsid w:val="0055048C"/>
    <w:rsid w:val="005515A5"/>
    <w:rsid w:val="00552F96"/>
    <w:rsid w:val="00555AC6"/>
    <w:rsid w:val="00555EB3"/>
    <w:rsid w:val="00556EF8"/>
    <w:rsid w:val="005603F0"/>
    <w:rsid w:val="00561CC3"/>
    <w:rsid w:val="005650F9"/>
    <w:rsid w:val="005679C8"/>
    <w:rsid w:val="00570579"/>
    <w:rsid w:val="0057467B"/>
    <w:rsid w:val="005747EC"/>
    <w:rsid w:val="00575013"/>
    <w:rsid w:val="005823C6"/>
    <w:rsid w:val="00584BC2"/>
    <w:rsid w:val="00584BDB"/>
    <w:rsid w:val="0058511E"/>
    <w:rsid w:val="005921B0"/>
    <w:rsid w:val="005A5307"/>
    <w:rsid w:val="005A57C7"/>
    <w:rsid w:val="005A5B25"/>
    <w:rsid w:val="005A74DC"/>
    <w:rsid w:val="005B0EA3"/>
    <w:rsid w:val="005C523B"/>
    <w:rsid w:val="005C5940"/>
    <w:rsid w:val="005C6C08"/>
    <w:rsid w:val="005C6C73"/>
    <w:rsid w:val="005C7CFB"/>
    <w:rsid w:val="005C7F3E"/>
    <w:rsid w:val="005D0B22"/>
    <w:rsid w:val="005D12F4"/>
    <w:rsid w:val="005D17FE"/>
    <w:rsid w:val="005D23D3"/>
    <w:rsid w:val="005D7543"/>
    <w:rsid w:val="005E1BD8"/>
    <w:rsid w:val="005E47BE"/>
    <w:rsid w:val="005E4D6B"/>
    <w:rsid w:val="005E68EF"/>
    <w:rsid w:val="005F2026"/>
    <w:rsid w:val="005F4187"/>
    <w:rsid w:val="005F4197"/>
    <w:rsid w:val="005F7D6D"/>
    <w:rsid w:val="006006DC"/>
    <w:rsid w:val="0060105B"/>
    <w:rsid w:val="006023DB"/>
    <w:rsid w:val="00602AE6"/>
    <w:rsid w:val="00602E6A"/>
    <w:rsid w:val="00606166"/>
    <w:rsid w:val="00611F5A"/>
    <w:rsid w:val="006120D6"/>
    <w:rsid w:val="0061757E"/>
    <w:rsid w:val="006249F8"/>
    <w:rsid w:val="006255E5"/>
    <w:rsid w:val="00625A40"/>
    <w:rsid w:val="0062699D"/>
    <w:rsid w:val="00632083"/>
    <w:rsid w:val="00632D52"/>
    <w:rsid w:val="00635B92"/>
    <w:rsid w:val="00636FAA"/>
    <w:rsid w:val="0064027E"/>
    <w:rsid w:val="00640826"/>
    <w:rsid w:val="00640DA3"/>
    <w:rsid w:val="00644A96"/>
    <w:rsid w:val="006455D2"/>
    <w:rsid w:val="00646A6D"/>
    <w:rsid w:val="0065062C"/>
    <w:rsid w:val="006536DC"/>
    <w:rsid w:val="00654246"/>
    <w:rsid w:val="0065748B"/>
    <w:rsid w:val="0066177A"/>
    <w:rsid w:val="0066232A"/>
    <w:rsid w:val="006675E7"/>
    <w:rsid w:val="00671C9B"/>
    <w:rsid w:val="006728E4"/>
    <w:rsid w:val="00674745"/>
    <w:rsid w:val="006776AF"/>
    <w:rsid w:val="00677B05"/>
    <w:rsid w:val="006834F8"/>
    <w:rsid w:val="006844A0"/>
    <w:rsid w:val="006964A9"/>
    <w:rsid w:val="006973EA"/>
    <w:rsid w:val="006975A3"/>
    <w:rsid w:val="006A0D58"/>
    <w:rsid w:val="006A1C79"/>
    <w:rsid w:val="006A2BD0"/>
    <w:rsid w:val="006A33BA"/>
    <w:rsid w:val="006A60C4"/>
    <w:rsid w:val="006A78A2"/>
    <w:rsid w:val="006B32AE"/>
    <w:rsid w:val="006B5814"/>
    <w:rsid w:val="006C1110"/>
    <w:rsid w:val="006C4F1D"/>
    <w:rsid w:val="006C5B96"/>
    <w:rsid w:val="006D51F3"/>
    <w:rsid w:val="006D692B"/>
    <w:rsid w:val="006E26B9"/>
    <w:rsid w:val="006E5739"/>
    <w:rsid w:val="006E71E9"/>
    <w:rsid w:val="006F0B49"/>
    <w:rsid w:val="006F4A86"/>
    <w:rsid w:val="006F5882"/>
    <w:rsid w:val="006F5986"/>
    <w:rsid w:val="006F6C78"/>
    <w:rsid w:val="006F74E8"/>
    <w:rsid w:val="006F7BD2"/>
    <w:rsid w:val="006F7D70"/>
    <w:rsid w:val="00700178"/>
    <w:rsid w:val="00700BFD"/>
    <w:rsid w:val="00701277"/>
    <w:rsid w:val="007014EA"/>
    <w:rsid w:val="00707D86"/>
    <w:rsid w:val="00714E4C"/>
    <w:rsid w:val="00724501"/>
    <w:rsid w:val="00725440"/>
    <w:rsid w:val="00727914"/>
    <w:rsid w:val="00731140"/>
    <w:rsid w:val="007312CE"/>
    <w:rsid w:val="00731AFA"/>
    <w:rsid w:val="007335B8"/>
    <w:rsid w:val="0073361C"/>
    <w:rsid w:val="00740AB4"/>
    <w:rsid w:val="007422CD"/>
    <w:rsid w:val="0074518B"/>
    <w:rsid w:val="0075055D"/>
    <w:rsid w:val="0075512F"/>
    <w:rsid w:val="00761FE0"/>
    <w:rsid w:val="00766C5D"/>
    <w:rsid w:val="00767025"/>
    <w:rsid w:val="007707B4"/>
    <w:rsid w:val="007728FD"/>
    <w:rsid w:val="00772F9C"/>
    <w:rsid w:val="00773296"/>
    <w:rsid w:val="007741EB"/>
    <w:rsid w:val="007753FC"/>
    <w:rsid w:val="00776FBC"/>
    <w:rsid w:val="007814CA"/>
    <w:rsid w:val="00782241"/>
    <w:rsid w:val="0078259D"/>
    <w:rsid w:val="007825CA"/>
    <w:rsid w:val="00783D8F"/>
    <w:rsid w:val="0078546F"/>
    <w:rsid w:val="00790262"/>
    <w:rsid w:val="00790840"/>
    <w:rsid w:val="00791E80"/>
    <w:rsid w:val="00792F79"/>
    <w:rsid w:val="00794DB9"/>
    <w:rsid w:val="00795214"/>
    <w:rsid w:val="007968DF"/>
    <w:rsid w:val="007A160A"/>
    <w:rsid w:val="007A4D49"/>
    <w:rsid w:val="007A5780"/>
    <w:rsid w:val="007A5BC2"/>
    <w:rsid w:val="007A607D"/>
    <w:rsid w:val="007B3EFC"/>
    <w:rsid w:val="007B45CF"/>
    <w:rsid w:val="007B5B50"/>
    <w:rsid w:val="007B669F"/>
    <w:rsid w:val="007B6FFE"/>
    <w:rsid w:val="007B73A6"/>
    <w:rsid w:val="007C0116"/>
    <w:rsid w:val="007C3C6B"/>
    <w:rsid w:val="007C3E43"/>
    <w:rsid w:val="007D1B5E"/>
    <w:rsid w:val="007D3307"/>
    <w:rsid w:val="007D3B58"/>
    <w:rsid w:val="007D40F4"/>
    <w:rsid w:val="007D53F9"/>
    <w:rsid w:val="007E376B"/>
    <w:rsid w:val="007E6D30"/>
    <w:rsid w:val="007E7317"/>
    <w:rsid w:val="007E75BD"/>
    <w:rsid w:val="007F3BF6"/>
    <w:rsid w:val="007F50C8"/>
    <w:rsid w:val="007F566E"/>
    <w:rsid w:val="007F7169"/>
    <w:rsid w:val="007F744B"/>
    <w:rsid w:val="007F7A13"/>
    <w:rsid w:val="00804AB8"/>
    <w:rsid w:val="008060EB"/>
    <w:rsid w:val="008076E9"/>
    <w:rsid w:val="00807FE4"/>
    <w:rsid w:val="00811FED"/>
    <w:rsid w:val="008127B5"/>
    <w:rsid w:val="00815A60"/>
    <w:rsid w:val="00823178"/>
    <w:rsid w:val="00825D9D"/>
    <w:rsid w:val="0082626D"/>
    <w:rsid w:val="00830D6E"/>
    <w:rsid w:val="00831ED7"/>
    <w:rsid w:val="008322E5"/>
    <w:rsid w:val="0083494D"/>
    <w:rsid w:val="00840EC4"/>
    <w:rsid w:val="00841494"/>
    <w:rsid w:val="008446BA"/>
    <w:rsid w:val="00844EF2"/>
    <w:rsid w:val="00854B51"/>
    <w:rsid w:val="00860756"/>
    <w:rsid w:val="00861A70"/>
    <w:rsid w:val="00862AE3"/>
    <w:rsid w:val="00863FA5"/>
    <w:rsid w:val="00866E2F"/>
    <w:rsid w:val="00870E75"/>
    <w:rsid w:val="00872CA3"/>
    <w:rsid w:val="00873519"/>
    <w:rsid w:val="0087402C"/>
    <w:rsid w:val="008742D8"/>
    <w:rsid w:val="00875AD1"/>
    <w:rsid w:val="008772CB"/>
    <w:rsid w:val="00881774"/>
    <w:rsid w:val="00882E6B"/>
    <w:rsid w:val="00884298"/>
    <w:rsid w:val="00886005"/>
    <w:rsid w:val="00886A9F"/>
    <w:rsid w:val="008924B6"/>
    <w:rsid w:val="008937DE"/>
    <w:rsid w:val="008938CC"/>
    <w:rsid w:val="008A036F"/>
    <w:rsid w:val="008A1949"/>
    <w:rsid w:val="008B6D43"/>
    <w:rsid w:val="008C0B67"/>
    <w:rsid w:val="008C5B68"/>
    <w:rsid w:val="008C5F4F"/>
    <w:rsid w:val="008C7B5A"/>
    <w:rsid w:val="008D3F92"/>
    <w:rsid w:val="008D42CA"/>
    <w:rsid w:val="008D73A0"/>
    <w:rsid w:val="008E305C"/>
    <w:rsid w:val="008E30F3"/>
    <w:rsid w:val="008E618F"/>
    <w:rsid w:val="008F5FF2"/>
    <w:rsid w:val="00901DE8"/>
    <w:rsid w:val="009028C5"/>
    <w:rsid w:val="0090316C"/>
    <w:rsid w:val="00904F18"/>
    <w:rsid w:val="0091193C"/>
    <w:rsid w:val="0091458B"/>
    <w:rsid w:val="00921357"/>
    <w:rsid w:val="00921A51"/>
    <w:rsid w:val="00923698"/>
    <w:rsid w:val="00925862"/>
    <w:rsid w:val="00926415"/>
    <w:rsid w:val="00926724"/>
    <w:rsid w:val="0093032B"/>
    <w:rsid w:val="00931446"/>
    <w:rsid w:val="00933EDA"/>
    <w:rsid w:val="009358B2"/>
    <w:rsid w:val="00936CD2"/>
    <w:rsid w:val="00937FE7"/>
    <w:rsid w:val="009412DD"/>
    <w:rsid w:val="0094203B"/>
    <w:rsid w:val="00942AB2"/>
    <w:rsid w:val="00942E65"/>
    <w:rsid w:val="009440A9"/>
    <w:rsid w:val="00944483"/>
    <w:rsid w:val="009473A1"/>
    <w:rsid w:val="0095060B"/>
    <w:rsid w:val="0095141B"/>
    <w:rsid w:val="009518ED"/>
    <w:rsid w:val="00952B51"/>
    <w:rsid w:val="009545AE"/>
    <w:rsid w:val="00955294"/>
    <w:rsid w:val="00955361"/>
    <w:rsid w:val="0096191B"/>
    <w:rsid w:val="00963CBE"/>
    <w:rsid w:val="009658AA"/>
    <w:rsid w:val="00972F2A"/>
    <w:rsid w:val="009744DA"/>
    <w:rsid w:val="00974F66"/>
    <w:rsid w:val="00981D38"/>
    <w:rsid w:val="00982847"/>
    <w:rsid w:val="0098392E"/>
    <w:rsid w:val="00984F5E"/>
    <w:rsid w:val="00985C0A"/>
    <w:rsid w:val="00986AE2"/>
    <w:rsid w:val="00986AE7"/>
    <w:rsid w:val="009877C7"/>
    <w:rsid w:val="00990EE3"/>
    <w:rsid w:val="009A0550"/>
    <w:rsid w:val="009A1273"/>
    <w:rsid w:val="009A2821"/>
    <w:rsid w:val="009A3611"/>
    <w:rsid w:val="009A47B2"/>
    <w:rsid w:val="009B7B5A"/>
    <w:rsid w:val="009C2A8D"/>
    <w:rsid w:val="009C341B"/>
    <w:rsid w:val="009C3D24"/>
    <w:rsid w:val="009C5D7F"/>
    <w:rsid w:val="009C6D1A"/>
    <w:rsid w:val="009C7482"/>
    <w:rsid w:val="009D1420"/>
    <w:rsid w:val="009D259D"/>
    <w:rsid w:val="009D35BD"/>
    <w:rsid w:val="009D48FD"/>
    <w:rsid w:val="009D5E24"/>
    <w:rsid w:val="009D68C9"/>
    <w:rsid w:val="009D7771"/>
    <w:rsid w:val="009D7C28"/>
    <w:rsid w:val="009E2AE1"/>
    <w:rsid w:val="009E339A"/>
    <w:rsid w:val="009E481A"/>
    <w:rsid w:val="009E6CF4"/>
    <w:rsid w:val="009E6DEA"/>
    <w:rsid w:val="009E6F06"/>
    <w:rsid w:val="009F1BCF"/>
    <w:rsid w:val="009F2010"/>
    <w:rsid w:val="009F21D4"/>
    <w:rsid w:val="009F3212"/>
    <w:rsid w:val="009F4B64"/>
    <w:rsid w:val="00A02F5E"/>
    <w:rsid w:val="00A0606A"/>
    <w:rsid w:val="00A07787"/>
    <w:rsid w:val="00A104BC"/>
    <w:rsid w:val="00A11C37"/>
    <w:rsid w:val="00A16053"/>
    <w:rsid w:val="00A174F3"/>
    <w:rsid w:val="00A2058B"/>
    <w:rsid w:val="00A20C2D"/>
    <w:rsid w:val="00A237CE"/>
    <w:rsid w:val="00A23A52"/>
    <w:rsid w:val="00A35C04"/>
    <w:rsid w:val="00A4046E"/>
    <w:rsid w:val="00A4058D"/>
    <w:rsid w:val="00A41603"/>
    <w:rsid w:val="00A43E61"/>
    <w:rsid w:val="00A45B5B"/>
    <w:rsid w:val="00A47972"/>
    <w:rsid w:val="00A52168"/>
    <w:rsid w:val="00A52399"/>
    <w:rsid w:val="00A52D7E"/>
    <w:rsid w:val="00A566D6"/>
    <w:rsid w:val="00A56E1B"/>
    <w:rsid w:val="00A608CD"/>
    <w:rsid w:val="00A63A94"/>
    <w:rsid w:val="00A67230"/>
    <w:rsid w:val="00A6788A"/>
    <w:rsid w:val="00A67A47"/>
    <w:rsid w:val="00A71073"/>
    <w:rsid w:val="00A72B8F"/>
    <w:rsid w:val="00A75531"/>
    <w:rsid w:val="00A76152"/>
    <w:rsid w:val="00A76C08"/>
    <w:rsid w:val="00A80EE8"/>
    <w:rsid w:val="00A81052"/>
    <w:rsid w:val="00A84DEC"/>
    <w:rsid w:val="00A85FAA"/>
    <w:rsid w:val="00A86FE8"/>
    <w:rsid w:val="00A95943"/>
    <w:rsid w:val="00A964CF"/>
    <w:rsid w:val="00A96AF5"/>
    <w:rsid w:val="00AA091A"/>
    <w:rsid w:val="00AA1865"/>
    <w:rsid w:val="00AA2E1B"/>
    <w:rsid w:val="00AA73B5"/>
    <w:rsid w:val="00AB24E2"/>
    <w:rsid w:val="00AB2C39"/>
    <w:rsid w:val="00AB59A6"/>
    <w:rsid w:val="00AB6988"/>
    <w:rsid w:val="00AC4F33"/>
    <w:rsid w:val="00AC6BAE"/>
    <w:rsid w:val="00AD44E2"/>
    <w:rsid w:val="00AD4F0F"/>
    <w:rsid w:val="00AD69D1"/>
    <w:rsid w:val="00AD79D2"/>
    <w:rsid w:val="00AE1A45"/>
    <w:rsid w:val="00AE2421"/>
    <w:rsid w:val="00AE4DDF"/>
    <w:rsid w:val="00AF00E4"/>
    <w:rsid w:val="00AF112A"/>
    <w:rsid w:val="00AF50FE"/>
    <w:rsid w:val="00AF5B47"/>
    <w:rsid w:val="00AF7811"/>
    <w:rsid w:val="00B02CFE"/>
    <w:rsid w:val="00B042E6"/>
    <w:rsid w:val="00B07F3C"/>
    <w:rsid w:val="00B145FE"/>
    <w:rsid w:val="00B20A1D"/>
    <w:rsid w:val="00B22769"/>
    <w:rsid w:val="00B22BD0"/>
    <w:rsid w:val="00B22D85"/>
    <w:rsid w:val="00B25DAA"/>
    <w:rsid w:val="00B32C6D"/>
    <w:rsid w:val="00B353BA"/>
    <w:rsid w:val="00B35D7B"/>
    <w:rsid w:val="00B4265C"/>
    <w:rsid w:val="00B42939"/>
    <w:rsid w:val="00B42983"/>
    <w:rsid w:val="00B439F8"/>
    <w:rsid w:val="00B449B7"/>
    <w:rsid w:val="00B45807"/>
    <w:rsid w:val="00B5010B"/>
    <w:rsid w:val="00B52C59"/>
    <w:rsid w:val="00B55574"/>
    <w:rsid w:val="00B5641E"/>
    <w:rsid w:val="00B61EEE"/>
    <w:rsid w:val="00B63A9C"/>
    <w:rsid w:val="00B64CED"/>
    <w:rsid w:val="00B673E7"/>
    <w:rsid w:val="00B703D9"/>
    <w:rsid w:val="00B711B1"/>
    <w:rsid w:val="00B7309B"/>
    <w:rsid w:val="00B76D5D"/>
    <w:rsid w:val="00B770D2"/>
    <w:rsid w:val="00B77174"/>
    <w:rsid w:val="00B814B4"/>
    <w:rsid w:val="00B836E4"/>
    <w:rsid w:val="00B83E85"/>
    <w:rsid w:val="00B83E9E"/>
    <w:rsid w:val="00B85140"/>
    <w:rsid w:val="00B8694F"/>
    <w:rsid w:val="00B87605"/>
    <w:rsid w:val="00B918F0"/>
    <w:rsid w:val="00B92A0F"/>
    <w:rsid w:val="00B92FE2"/>
    <w:rsid w:val="00B94CB9"/>
    <w:rsid w:val="00B95708"/>
    <w:rsid w:val="00B968E5"/>
    <w:rsid w:val="00BA20A2"/>
    <w:rsid w:val="00BA26C0"/>
    <w:rsid w:val="00BA5D32"/>
    <w:rsid w:val="00BA5F94"/>
    <w:rsid w:val="00BA5FFA"/>
    <w:rsid w:val="00BA6903"/>
    <w:rsid w:val="00BA71A9"/>
    <w:rsid w:val="00BA74C9"/>
    <w:rsid w:val="00BA78B4"/>
    <w:rsid w:val="00BB0479"/>
    <w:rsid w:val="00BB66BA"/>
    <w:rsid w:val="00BC3E89"/>
    <w:rsid w:val="00BC46C1"/>
    <w:rsid w:val="00BC663D"/>
    <w:rsid w:val="00BC70B1"/>
    <w:rsid w:val="00BC7ACA"/>
    <w:rsid w:val="00BC7F00"/>
    <w:rsid w:val="00BD1A6F"/>
    <w:rsid w:val="00BD2B11"/>
    <w:rsid w:val="00BD3746"/>
    <w:rsid w:val="00BD3DB3"/>
    <w:rsid w:val="00BE20E8"/>
    <w:rsid w:val="00BE684C"/>
    <w:rsid w:val="00BE6B48"/>
    <w:rsid w:val="00BF196B"/>
    <w:rsid w:val="00BF1DEC"/>
    <w:rsid w:val="00BF331C"/>
    <w:rsid w:val="00BF4C6C"/>
    <w:rsid w:val="00BF5133"/>
    <w:rsid w:val="00BF549F"/>
    <w:rsid w:val="00BF589D"/>
    <w:rsid w:val="00C0018B"/>
    <w:rsid w:val="00C057E5"/>
    <w:rsid w:val="00C05B0C"/>
    <w:rsid w:val="00C065C0"/>
    <w:rsid w:val="00C112CC"/>
    <w:rsid w:val="00C1149C"/>
    <w:rsid w:val="00C11754"/>
    <w:rsid w:val="00C14FB2"/>
    <w:rsid w:val="00C17F8C"/>
    <w:rsid w:val="00C204F7"/>
    <w:rsid w:val="00C22299"/>
    <w:rsid w:val="00C245C6"/>
    <w:rsid w:val="00C26F58"/>
    <w:rsid w:val="00C27987"/>
    <w:rsid w:val="00C304D2"/>
    <w:rsid w:val="00C30672"/>
    <w:rsid w:val="00C30805"/>
    <w:rsid w:val="00C320CB"/>
    <w:rsid w:val="00C32282"/>
    <w:rsid w:val="00C34EBE"/>
    <w:rsid w:val="00C35CB1"/>
    <w:rsid w:val="00C365F9"/>
    <w:rsid w:val="00C43C1E"/>
    <w:rsid w:val="00C45555"/>
    <w:rsid w:val="00C4750C"/>
    <w:rsid w:val="00C50DEF"/>
    <w:rsid w:val="00C51E4D"/>
    <w:rsid w:val="00C54074"/>
    <w:rsid w:val="00C61E71"/>
    <w:rsid w:val="00C6259F"/>
    <w:rsid w:val="00C62692"/>
    <w:rsid w:val="00C631A6"/>
    <w:rsid w:val="00C6457A"/>
    <w:rsid w:val="00C64600"/>
    <w:rsid w:val="00C649FD"/>
    <w:rsid w:val="00C65221"/>
    <w:rsid w:val="00C65BF5"/>
    <w:rsid w:val="00C71F94"/>
    <w:rsid w:val="00C75A8C"/>
    <w:rsid w:val="00C77C01"/>
    <w:rsid w:val="00C77EC0"/>
    <w:rsid w:val="00C81E7E"/>
    <w:rsid w:val="00C829EA"/>
    <w:rsid w:val="00C82AF1"/>
    <w:rsid w:val="00C84AF5"/>
    <w:rsid w:val="00C86550"/>
    <w:rsid w:val="00C872A9"/>
    <w:rsid w:val="00C90D66"/>
    <w:rsid w:val="00C915BD"/>
    <w:rsid w:val="00C915D2"/>
    <w:rsid w:val="00C94691"/>
    <w:rsid w:val="00C946C3"/>
    <w:rsid w:val="00C97E0B"/>
    <w:rsid w:val="00CA0055"/>
    <w:rsid w:val="00CA27D5"/>
    <w:rsid w:val="00CB2B6F"/>
    <w:rsid w:val="00CB406C"/>
    <w:rsid w:val="00CB41E6"/>
    <w:rsid w:val="00CB4A74"/>
    <w:rsid w:val="00CB7A48"/>
    <w:rsid w:val="00CC5A58"/>
    <w:rsid w:val="00CC69C9"/>
    <w:rsid w:val="00CD3539"/>
    <w:rsid w:val="00CD4B2B"/>
    <w:rsid w:val="00CE403B"/>
    <w:rsid w:val="00CE44EC"/>
    <w:rsid w:val="00CE4CD1"/>
    <w:rsid w:val="00CE52F9"/>
    <w:rsid w:val="00CE76BE"/>
    <w:rsid w:val="00CF2AA3"/>
    <w:rsid w:val="00CF520C"/>
    <w:rsid w:val="00CF5713"/>
    <w:rsid w:val="00D04272"/>
    <w:rsid w:val="00D04D09"/>
    <w:rsid w:val="00D058AE"/>
    <w:rsid w:val="00D058B3"/>
    <w:rsid w:val="00D12D09"/>
    <w:rsid w:val="00D142C8"/>
    <w:rsid w:val="00D1666F"/>
    <w:rsid w:val="00D25650"/>
    <w:rsid w:val="00D262CF"/>
    <w:rsid w:val="00D26A5D"/>
    <w:rsid w:val="00D27AF9"/>
    <w:rsid w:val="00D27CD1"/>
    <w:rsid w:val="00D27DE5"/>
    <w:rsid w:val="00D33F3A"/>
    <w:rsid w:val="00D40618"/>
    <w:rsid w:val="00D40E8C"/>
    <w:rsid w:val="00D461CD"/>
    <w:rsid w:val="00D539EC"/>
    <w:rsid w:val="00D5711C"/>
    <w:rsid w:val="00D5736A"/>
    <w:rsid w:val="00D61E5E"/>
    <w:rsid w:val="00D620B2"/>
    <w:rsid w:val="00D6327F"/>
    <w:rsid w:val="00D63D94"/>
    <w:rsid w:val="00D64F25"/>
    <w:rsid w:val="00D73EEB"/>
    <w:rsid w:val="00D764C4"/>
    <w:rsid w:val="00D802AD"/>
    <w:rsid w:val="00D82292"/>
    <w:rsid w:val="00D825EF"/>
    <w:rsid w:val="00D82D68"/>
    <w:rsid w:val="00D833F3"/>
    <w:rsid w:val="00D8751C"/>
    <w:rsid w:val="00D903F2"/>
    <w:rsid w:val="00D90477"/>
    <w:rsid w:val="00D9060F"/>
    <w:rsid w:val="00D92C22"/>
    <w:rsid w:val="00D9381D"/>
    <w:rsid w:val="00D93982"/>
    <w:rsid w:val="00D93B9D"/>
    <w:rsid w:val="00D93D63"/>
    <w:rsid w:val="00DA1EF1"/>
    <w:rsid w:val="00DA338A"/>
    <w:rsid w:val="00DA3CD4"/>
    <w:rsid w:val="00DA5519"/>
    <w:rsid w:val="00DA5B0C"/>
    <w:rsid w:val="00DA65C6"/>
    <w:rsid w:val="00DB233B"/>
    <w:rsid w:val="00DB2B09"/>
    <w:rsid w:val="00DB399C"/>
    <w:rsid w:val="00DB571D"/>
    <w:rsid w:val="00DC1D81"/>
    <w:rsid w:val="00DC2889"/>
    <w:rsid w:val="00DC4232"/>
    <w:rsid w:val="00DC7364"/>
    <w:rsid w:val="00DD0874"/>
    <w:rsid w:val="00DE24CA"/>
    <w:rsid w:val="00DF052D"/>
    <w:rsid w:val="00DF1C47"/>
    <w:rsid w:val="00DF4010"/>
    <w:rsid w:val="00DF43B5"/>
    <w:rsid w:val="00DF45AF"/>
    <w:rsid w:val="00DF5017"/>
    <w:rsid w:val="00DF5062"/>
    <w:rsid w:val="00E01C3F"/>
    <w:rsid w:val="00E0302D"/>
    <w:rsid w:val="00E04795"/>
    <w:rsid w:val="00E04DE4"/>
    <w:rsid w:val="00E057E9"/>
    <w:rsid w:val="00E13E22"/>
    <w:rsid w:val="00E160EC"/>
    <w:rsid w:val="00E16CF9"/>
    <w:rsid w:val="00E17E9F"/>
    <w:rsid w:val="00E265D2"/>
    <w:rsid w:val="00E26AA5"/>
    <w:rsid w:val="00E3292F"/>
    <w:rsid w:val="00E362B7"/>
    <w:rsid w:val="00E40381"/>
    <w:rsid w:val="00E44E8F"/>
    <w:rsid w:val="00E4533A"/>
    <w:rsid w:val="00E47E0C"/>
    <w:rsid w:val="00E54701"/>
    <w:rsid w:val="00E62246"/>
    <w:rsid w:val="00E63243"/>
    <w:rsid w:val="00E6370A"/>
    <w:rsid w:val="00E6651C"/>
    <w:rsid w:val="00E743D8"/>
    <w:rsid w:val="00E750FF"/>
    <w:rsid w:val="00E755F5"/>
    <w:rsid w:val="00E75F6F"/>
    <w:rsid w:val="00E821D4"/>
    <w:rsid w:val="00E82D79"/>
    <w:rsid w:val="00E83224"/>
    <w:rsid w:val="00E8608F"/>
    <w:rsid w:val="00E862E9"/>
    <w:rsid w:val="00E9007A"/>
    <w:rsid w:val="00E9213C"/>
    <w:rsid w:val="00E92F5B"/>
    <w:rsid w:val="00E93070"/>
    <w:rsid w:val="00E9610F"/>
    <w:rsid w:val="00EA00E7"/>
    <w:rsid w:val="00EA0232"/>
    <w:rsid w:val="00EB1030"/>
    <w:rsid w:val="00EB1B76"/>
    <w:rsid w:val="00EB221F"/>
    <w:rsid w:val="00EB32A3"/>
    <w:rsid w:val="00EB4796"/>
    <w:rsid w:val="00EB58BE"/>
    <w:rsid w:val="00EB5C73"/>
    <w:rsid w:val="00EB6F29"/>
    <w:rsid w:val="00EC2FB8"/>
    <w:rsid w:val="00EC3BE8"/>
    <w:rsid w:val="00EC5049"/>
    <w:rsid w:val="00EC58BB"/>
    <w:rsid w:val="00EC6305"/>
    <w:rsid w:val="00ED03B0"/>
    <w:rsid w:val="00ED1395"/>
    <w:rsid w:val="00ED13EA"/>
    <w:rsid w:val="00ED1921"/>
    <w:rsid w:val="00EE2B91"/>
    <w:rsid w:val="00EE366B"/>
    <w:rsid w:val="00EE410F"/>
    <w:rsid w:val="00EE47D9"/>
    <w:rsid w:val="00EE4DD9"/>
    <w:rsid w:val="00EE6AB5"/>
    <w:rsid w:val="00EF1433"/>
    <w:rsid w:val="00EF1625"/>
    <w:rsid w:val="00EF21B6"/>
    <w:rsid w:val="00EF22FA"/>
    <w:rsid w:val="00EF3DD6"/>
    <w:rsid w:val="00EF4281"/>
    <w:rsid w:val="00EF5AF3"/>
    <w:rsid w:val="00F017F4"/>
    <w:rsid w:val="00F07546"/>
    <w:rsid w:val="00F14E61"/>
    <w:rsid w:val="00F14FF0"/>
    <w:rsid w:val="00F1613C"/>
    <w:rsid w:val="00F16A39"/>
    <w:rsid w:val="00F17589"/>
    <w:rsid w:val="00F175B8"/>
    <w:rsid w:val="00F20B5D"/>
    <w:rsid w:val="00F22FC9"/>
    <w:rsid w:val="00F244DE"/>
    <w:rsid w:val="00F24D38"/>
    <w:rsid w:val="00F27070"/>
    <w:rsid w:val="00F27D35"/>
    <w:rsid w:val="00F301DA"/>
    <w:rsid w:val="00F32586"/>
    <w:rsid w:val="00F3259D"/>
    <w:rsid w:val="00F32D24"/>
    <w:rsid w:val="00F35EB7"/>
    <w:rsid w:val="00F36971"/>
    <w:rsid w:val="00F4084C"/>
    <w:rsid w:val="00F43246"/>
    <w:rsid w:val="00F462AC"/>
    <w:rsid w:val="00F47937"/>
    <w:rsid w:val="00F50022"/>
    <w:rsid w:val="00F50A75"/>
    <w:rsid w:val="00F51223"/>
    <w:rsid w:val="00F525F5"/>
    <w:rsid w:val="00F5319B"/>
    <w:rsid w:val="00F53B64"/>
    <w:rsid w:val="00F60423"/>
    <w:rsid w:val="00F6047F"/>
    <w:rsid w:val="00F609DF"/>
    <w:rsid w:val="00F645D1"/>
    <w:rsid w:val="00F71B4D"/>
    <w:rsid w:val="00F72FFF"/>
    <w:rsid w:val="00F73EC3"/>
    <w:rsid w:val="00F7413B"/>
    <w:rsid w:val="00F75815"/>
    <w:rsid w:val="00F76424"/>
    <w:rsid w:val="00F777C5"/>
    <w:rsid w:val="00F81ED7"/>
    <w:rsid w:val="00F821B0"/>
    <w:rsid w:val="00F8246A"/>
    <w:rsid w:val="00F84CB4"/>
    <w:rsid w:val="00F84DB1"/>
    <w:rsid w:val="00F8664A"/>
    <w:rsid w:val="00F87552"/>
    <w:rsid w:val="00F87747"/>
    <w:rsid w:val="00F90616"/>
    <w:rsid w:val="00F9276E"/>
    <w:rsid w:val="00F9289A"/>
    <w:rsid w:val="00F94D2D"/>
    <w:rsid w:val="00F952A2"/>
    <w:rsid w:val="00F95405"/>
    <w:rsid w:val="00FA13AC"/>
    <w:rsid w:val="00FA1777"/>
    <w:rsid w:val="00FA1F3F"/>
    <w:rsid w:val="00FA256A"/>
    <w:rsid w:val="00FA4F72"/>
    <w:rsid w:val="00FB20BF"/>
    <w:rsid w:val="00FB4FBD"/>
    <w:rsid w:val="00FB7324"/>
    <w:rsid w:val="00FC224D"/>
    <w:rsid w:val="00FC44F6"/>
    <w:rsid w:val="00FD1112"/>
    <w:rsid w:val="00FD32A0"/>
    <w:rsid w:val="00FD5C10"/>
    <w:rsid w:val="00FD6334"/>
    <w:rsid w:val="00FE4F76"/>
    <w:rsid w:val="00FF19DD"/>
    <w:rsid w:val="00FF270C"/>
    <w:rsid w:val="00FF35AD"/>
    <w:rsid w:val="00FF5F81"/>
    <w:rsid w:val="00FF7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BCC226"/>
  <w15:chartTrackingRefBased/>
  <w15:docId w15:val="{6F322873-F219-4032-8E7D-F0C3DFF1A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F27070"/>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6">
    <w:name w:val="heading 6"/>
    <w:basedOn w:val="Standard"/>
    <w:next w:val="Standard"/>
    <w:qFormat/>
    <w:rsid w:val="00270CF1"/>
    <w:p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270CF1"/>
    <w:pPr>
      <w:spacing w:before="240" w:after="60"/>
      <w:outlineLvl w:val="6"/>
    </w:pPr>
    <w:rPr>
      <w:rFonts w:ascii="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Textkrper">
    <w:name w:val="Body Text"/>
    <w:basedOn w:val="Standard"/>
    <w:rsid w:val="00B8694F"/>
    <w:pPr>
      <w:tabs>
        <w:tab w:val="left" w:pos="3686"/>
        <w:tab w:val="left" w:pos="4253"/>
        <w:tab w:val="left" w:pos="5245"/>
      </w:tabs>
    </w:pPr>
    <w:rPr>
      <w:b/>
      <w:noProof w:val="0"/>
      <w:sz w:val="24"/>
      <w:lang w:val="it-IT" w:eastAsia="it-IT"/>
    </w:rPr>
  </w:style>
  <w:style w:type="paragraph" w:styleId="Sprechblasentext">
    <w:name w:val="Balloon Text"/>
    <w:basedOn w:val="Standard"/>
    <w:semiHidden/>
    <w:rsid w:val="00365BB0"/>
    <w:rPr>
      <w:rFonts w:ascii="Tahoma" w:hAnsi="Tahoma" w:cs="Tahoma"/>
      <w:sz w:val="16"/>
      <w:szCs w:val="16"/>
    </w:rPr>
  </w:style>
  <w:style w:type="table" w:styleId="Tabellenraster">
    <w:name w:val="Table Grid"/>
    <w:basedOn w:val="NormaleTabelle"/>
    <w:rsid w:val="00DA3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rsid w:val="00A964CF"/>
    <w:rPr>
      <w:color w:val="800080"/>
      <w:u w:val="single"/>
    </w:rPr>
  </w:style>
  <w:style w:type="character" w:styleId="Fett">
    <w:name w:val="Strong"/>
    <w:qFormat/>
    <w:rsid w:val="00254759"/>
    <w:rPr>
      <w:b/>
      <w:bCs/>
    </w:rPr>
  </w:style>
  <w:style w:type="character" w:customStyle="1" w:styleId="st">
    <w:name w:val="st"/>
    <w:basedOn w:val="Absatz-Standardschriftart"/>
    <w:rsid w:val="005A5B25"/>
  </w:style>
  <w:style w:type="character" w:customStyle="1" w:styleId="c1">
    <w:name w:val="c1"/>
    <w:rsid w:val="00873519"/>
    <w:rPr>
      <w:sz w:val="24"/>
      <w:szCs w:val="24"/>
    </w:rPr>
  </w:style>
  <w:style w:type="paragraph" w:styleId="Textkrper-Einzug2">
    <w:name w:val="Body Text Indent 2"/>
    <w:basedOn w:val="Standard"/>
    <w:rsid w:val="00A95943"/>
    <w:pPr>
      <w:spacing w:after="120" w:line="480" w:lineRule="auto"/>
      <w:ind w:left="283"/>
    </w:pPr>
  </w:style>
  <w:style w:type="paragraph" w:customStyle="1" w:styleId="xmsonormal">
    <w:name w:val="x_msonormal"/>
    <w:basedOn w:val="Standard"/>
    <w:rsid w:val="0035630F"/>
    <w:pPr>
      <w:spacing w:before="100" w:beforeAutospacing="1" w:after="100" w:afterAutospacing="1"/>
    </w:pPr>
    <w:rPr>
      <w:rFonts w:ascii="Times New Roman" w:eastAsia="Calibri" w:hAnsi="Times New Roman"/>
      <w:noProof w:val="0"/>
      <w:sz w:val="24"/>
      <w:szCs w:val="24"/>
      <w:lang w:val="de-DE" w:eastAsia="de-DE"/>
    </w:rPr>
  </w:style>
  <w:style w:type="character" w:styleId="Kommentarzeichen">
    <w:name w:val="annotation reference"/>
    <w:semiHidden/>
    <w:rsid w:val="005F4197"/>
    <w:rPr>
      <w:sz w:val="16"/>
      <w:szCs w:val="16"/>
    </w:rPr>
  </w:style>
  <w:style w:type="paragraph" w:styleId="Kommentartext">
    <w:name w:val="annotation text"/>
    <w:basedOn w:val="Standard"/>
    <w:semiHidden/>
    <w:rsid w:val="005F4197"/>
  </w:style>
  <w:style w:type="paragraph" w:styleId="Kommentarthema">
    <w:name w:val="annotation subject"/>
    <w:basedOn w:val="Kommentartext"/>
    <w:next w:val="Kommentartext"/>
    <w:semiHidden/>
    <w:rsid w:val="005F4197"/>
    <w:rPr>
      <w:b/>
      <w:bCs/>
    </w:rPr>
  </w:style>
  <w:style w:type="character" w:styleId="NichtaufgelsteErwhnung">
    <w:name w:val="Unresolved Mention"/>
    <w:uiPriority w:val="99"/>
    <w:semiHidden/>
    <w:unhideWhenUsed/>
    <w:rsid w:val="0070017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264">
      <w:bodyDiv w:val="1"/>
      <w:marLeft w:val="0"/>
      <w:marRight w:val="0"/>
      <w:marTop w:val="0"/>
      <w:marBottom w:val="0"/>
      <w:divBdr>
        <w:top w:val="none" w:sz="0" w:space="0" w:color="auto"/>
        <w:left w:val="none" w:sz="0" w:space="0" w:color="auto"/>
        <w:bottom w:val="none" w:sz="0" w:space="0" w:color="auto"/>
        <w:right w:val="none" w:sz="0" w:space="0" w:color="auto"/>
      </w:divBdr>
      <w:divsChild>
        <w:div w:id="1785494320">
          <w:marLeft w:val="0"/>
          <w:marRight w:val="0"/>
          <w:marTop w:val="0"/>
          <w:marBottom w:val="0"/>
          <w:divBdr>
            <w:top w:val="none" w:sz="0" w:space="0" w:color="auto"/>
            <w:left w:val="none" w:sz="0" w:space="0" w:color="auto"/>
            <w:bottom w:val="none" w:sz="0" w:space="0" w:color="auto"/>
            <w:right w:val="none" w:sz="0" w:space="0" w:color="auto"/>
          </w:divBdr>
        </w:div>
      </w:divsChild>
    </w:div>
    <w:div w:id="182206048">
      <w:bodyDiv w:val="1"/>
      <w:marLeft w:val="0"/>
      <w:marRight w:val="0"/>
      <w:marTop w:val="0"/>
      <w:marBottom w:val="0"/>
      <w:divBdr>
        <w:top w:val="none" w:sz="0" w:space="0" w:color="auto"/>
        <w:left w:val="none" w:sz="0" w:space="0" w:color="auto"/>
        <w:bottom w:val="none" w:sz="0" w:space="0" w:color="auto"/>
        <w:right w:val="none" w:sz="0" w:space="0" w:color="auto"/>
      </w:divBdr>
    </w:div>
    <w:div w:id="1130708528">
      <w:bodyDiv w:val="1"/>
      <w:marLeft w:val="0"/>
      <w:marRight w:val="0"/>
      <w:marTop w:val="0"/>
      <w:marBottom w:val="0"/>
      <w:divBdr>
        <w:top w:val="none" w:sz="0" w:space="0" w:color="auto"/>
        <w:left w:val="none" w:sz="0" w:space="0" w:color="auto"/>
        <w:bottom w:val="none" w:sz="0" w:space="0" w:color="auto"/>
        <w:right w:val="none" w:sz="0" w:space="0" w:color="auto"/>
      </w:divBdr>
      <w:divsChild>
        <w:div w:id="2037073616">
          <w:marLeft w:val="0"/>
          <w:marRight w:val="0"/>
          <w:marTop w:val="0"/>
          <w:marBottom w:val="0"/>
          <w:divBdr>
            <w:top w:val="none" w:sz="0" w:space="0" w:color="auto"/>
            <w:left w:val="none" w:sz="0" w:space="0" w:color="auto"/>
            <w:bottom w:val="none" w:sz="0" w:space="0" w:color="auto"/>
            <w:right w:val="none" w:sz="0" w:space="0" w:color="auto"/>
          </w:divBdr>
        </w:div>
      </w:divsChild>
    </w:div>
    <w:div w:id="1179737108">
      <w:bodyDiv w:val="1"/>
      <w:marLeft w:val="0"/>
      <w:marRight w:val="0"/>
      <w:marTop w:val="0"/>
      <w:marBottom w:val="0"/>
      <w:divBdr>
        <w:top w:val="none" w:sz="0" w:space="0" w:color="auto"/>
        <w:left w:val="none" w:sz="0" w:space="0" w:color="auto"/>
        <w:bottom w:val="none" w:sz="0" w:space="0" w:color="auto"/>
        <w:right w:val="none" w:sz="0" w:space="0" w:color="auto"/>
      </w:divBdr>
    </w:div>
    <w:div w:id="1709332189">
      <w:bodyDiv w:val="1"/>
      <w:marLeft w:val="0"/>
      <w:marRight w:val="0"/>
      <w:marTop w:val="0"/>
      <w:marBottom w:val="0"/>
      <w:divBdr>
        <w:top w:val="none" w:sz="0" w:space="0" w:color="auto"/>
        <w:left w:val="none" w:sz="0" w:space="0" w:color="auto"/>
        <w:bottom w:val="none" w:sz="0" w:space="0" w:color="auto"/>
        <w:right w:val="none" w:sz="0" w:space="0" w:color="auto"/>
      </w:divBdr>
      <w:divsChild>
        <w:div w:id="1047143615">
          <w:marLeft w:val="0"/>
          <w:marRight w:val="0"/>
          <w:marTop w:val="0"/>
          <w:marBottom w:val="0"/>
          <w:divBdr>
            <w:top w:val="none" w:sz="0" w:space="0" w:color="auto"/>
            <w:left w:val="none" w:sz="0" w:space="0" w:color="auto"/>
            <w:bottom w:val="none" w:sz="0" w:space="0" w:color="auto"/>
            <w:right w:val="none" w:sz="0" w:space="0" w:color="auto"/>
          </w:divBdr>
        </w:div>
        <w:div w:id="1242449467">
          <w:marLeft w:val="0"/>
          <w:marRight w:val="0"/>
          <w:marTop w:val="0"/>
          <w:marBottom w:val="0"/>
          <w:divBdr>
            <w:top w:val="none" w:sz="0" w:space="0" w:color="auto"/>
            <w:left w:val="none" w:sz="0" w:space="0" w:color="auto"/>
            <w:bottom w:val="none" w:sz="0" w:space="0" w:color="auto"/>
            <w:right w:val="none" w:sz="0" w:space="0" w:color="auto"/>
          </w:divBdr>
        </w:div>
      </w:divsChild>
    </w:div>
    <w:div w:id="1911113441">
      <w:bodyDiv w:val="1"/>
      <w:marLeft w:val="0"/>
      <w:marRight w:val="0"/>
      <w:marTop w:val="0"/>
      <w:marBottom w:val="0"/>
      <w:divBdr>
        <w:top w:val="none" w:sz="0" w:space="0" w:color="auto"/>
        <w:left w:val="none" w:sz="0" w:space="0" w:color="auto"/>
        <w:bottom w:val="none" w:sz="0" w:space="0" w:color="auto"/>
        <w:right w:val="none" w:sz="0" w:space="0" w:color="auto"/>
      </w:divBdr>
      <w:divsChild>
        <w:div w:id="1950237734">
          <w:marLeft w:val="0"/>
          <w:marRight w:val="0"/>
          <w:marTop w:val="0"/>
          <w:marBottom w:val="0"/>
          <w:divBdr>
            <w:top w:val="none" w:sz="0" w:space="0" w:color="auto"/>
            <w:left w:val="none" w:sz="0" w:space="0" w:color="auto"/>
            <w:bottom w:val="none" w:sz="0" w:space="0" w:color="auto"/>
            <w:right w:val="none" w:sz="0" w:space="0" w:color="auto"/>
          </w:divBdr>
        </w:div>
      </w:divsChild>
    </w:div>
    <w:div w:id="2142307716">
      <w:bodyDiv w:val="1"/>
      <w:marLeft w:val="0"/>
      <w:marRight w:val="0"/>
      <w:marTop w:val="0"/>
      <w:marBottom w:val="0"/>
      <w:divBdr>
        <w:top w:val="none" w:sz="0" w:space="0" w:color="auto"/>
        <w:left w:val="none" w:sz="0" w:space="0" w:color="auto"/>
        <w:bottom w:val="none" w:sz="0" w:space="0" w:color="auto"/>
        <w:right w:val="none" w:sz="0" w:space="0" w:color="auto"/>
      </w:divBdr>
      <w:divsChild>
        <w:div w:id="162873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edagogischeabteilung@pec.prov.bz.it" TargetMode="External"/><Relationship Id="rId3" Type="http://schemas.openxmlformats.org/officeDocument/2006/relationships/settings" Target="settings.xml"/><Relationship Id="rId7" Type="http://schemas.openxmlformats.org/officeDocument/2006/relationships/hyperlink" Target="mailto:pa@provinz.bz.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310CFA01</Template>
  <TotalTime>0</TotalTime>
  <Pages>5</Pages>
  <Words>798</Words>
  <Characters>6693</Characters>
  <Application>Microsoft Office Word</Application>
  <DocSecurity>0</DocSecurity>
  <Lines>55</Lines>
  <Paragraphs>14</Paragraphs>
  <ScaleCrop>false</ScaleCrop>
  <HeadingPairs>
    <vt:vector size="2" baseType="variant">
      <vt:variant>
        <vt:lpstr>Titel</vt:lpstr>
      </vt:variant>
      <vt:variant>
        <vt:i4>1</vt:i4>
      </vt:variant>
    </vt:vector>
  </HeadingPairs>
  <TitlesOfParts>
    <vt:vector size="1" baseType="lpstr">
      <vt:lpstr>Prot</vt:lpstr>
    </vt:vector>
  </TitlesOfParts>
  <Company/>
  <LinksUpToDate>false</LinksUpToDate>
  <CharactersWithSpaces>7477</CharactersWithSpaces>
  <SharedDoc>false</SharedDoc>
  <HLinks>
    <vt:vector size="12" baseType="variant">
      <vt:variant>
        <vt:i4>2359307</vt:i4>
      </vt:variant>
      <vt:variant>
        <vt:i4>3</vt:i4>
      </vt:variant>
      <vt:variant>
        <vt:i4>0</vt:i4>
      </vt:variant>
      <vt:variant>
        <vt:i4>5</vt:i4>
      </vt:variant>
      <vt:variant>
        <vt:lpwstr>mailto:paedagogischeabteilung@pec.prov.bz.it</vt:lpwstr>
      </vt:variant>
      <vt:variant>
        <vt:lpwstr/>
      </vt:variant>
      <vt:variant>
        <vt:i4>327787</vt:i4>
      </vt:variant>
      <vt:variant>
        <vt:i4>0</vt:i4>
      </vt:variant>
      <vt:variant>
        <vt:i4>0</vt:i4>
      </vt:variant>
      <vt:variant>
        <vt:i4>5</vt:i4>
      </vt:variant>
      <vt:variant>
        <vt:lpwstr>mailto:pa@provinz.bz.it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Sabine Hanni</dc:creator>
  <cp:keywords/>
  <dc:description/>
  <cp:lastModifiedBy>Lantschner, Brigitta</cp:lastModifiedBy>
  <cp:revision>8</cp:revision>
  <cp:lastPrinted>2018-10-05T10:20:00Z</cp:lastPrinted>
  <dcterms:created xsi:type="dcterms:W3CDTF">2019-11-25T19:29:00Z</dcterms:created>
  <dcterms:modified xsi:type="dcterms:W3CDTF">2019-12-04T10:36:00Z</dcterms:modified>
</cp:coreProperties>
</file>