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EC1" w:rsidRPr="0063442C" w:rsidRDefault="00F64EC1" w:rsidP="0063442C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F64EC1" w:rsidRDefault="00F64EC1" w:rsidP="0063442C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63442C">
        <w:rPr>
          <w:rFonts w:ascii="Arial" w:hAnsi="Arial" w:cs="Arial"/>
          <w:b/>
          <w:bCs/>
          <w:sz w:val="28"/>
          <w:szCs w:val="28"/>
        </w:rPr>
        <w:t xml:space="preserve">Umfragebogen </w:t>
      </w:r>
    </w:p>
    <w:p w:rsidR="00F64EC1" w:rsidRPr="0063442C" w:rsidRDefault="00F64EC1" w:rsidP="0063442C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63442C">
        <w:rPr>
          <w:rFonts w:ascii="Arial" w:hAnsi="Arial" w:cs="Arial"/>
          <w:b/>
          <w:bCs/>
          <w:sz w:val="28"/>
          <w:szCs w:val="28"/>
        </w:rPr>
        <w:t xml:space="preserve">zur Kursfolge 40.07 </w:t>
      </w:r>
      <w:r>
        <w:rPr>
          <w:rFonts w:ascii="Arial" w:hAnsi="Arial" w:cs="Arial"/>
          <w:b/>
          <w:bCs/>
          <w:sz w:val="28"/>
          <w:szCs w:val="28"/>
        </w:rPr>
        <w:br/>
      </w:r>
      <w:r w:rsidRPr="0063442C">
        <w:rPr>
          <w:rFonts w:ascii="Arial" w:hAnsi="Arial" w:cs="Arial"/>
          <w:b/>
          <w:bCs/>
          <w:sz w:val="28"/>
          <w:szCs w:val="28"/>
        </w:rPr>
        <w:t>"Technik in Grund- und Mittelschule"</w:t>
      </w:r>
    </w:p>
    <w:p w:rsidR="00F64EC1" w:rsidRDefault="00F64EC1" w:rsidP="00555BA1">
      <w:pPr>
        <w:rPr>
          <w:rFonts w:ascii="Arial" w:hAnsi="Arial" w:cs="Arial"/>
        </w:rPr>
      </w:pPr>
    </w:p>
    <w:p w:rsidR="00F64EC1" w:rsidRDefault="00F64EC1" w:rsidP="00555BA1">
      <w:pPr>
        <w:rPr>
          <w:rFonts w:ascii="Arial" w:hAnsi="Arial" w:cs="Arial"/>
        </w:rPr>
      </w:pPr>
      <w:r>
        <w:rPr>
          <w:rFonts w:ascii="Arial" w:hAnsi="Arial" w:cs="Arial"/>
        </w:rPr>
        <w:t xml:space="preserve">Damit die Lehrerfortbildung optimal </w:t>
      </w:r>
      <w:r w:rsidRPr="00555BA1">
        <w:rPr>
          <w:rFonts w:ascii="Arial" w:hAnsi="Arial" w:cs="Arial"/>
        </w:rPr>
        <w:t>auf</w:t>
      </w:r>
      <w:r>
        <w:rPr>
          <w:rFonts w:ascii="Arial" w:hAnsi="Arial" w:cs="Arial"/>
        </w:rPr>
        <w:t xml:space="preserve"> die Teilnehmerinnen und Teilnehmer abgestimmt werden kann, bitten</w:t>
      </w:r>
      <w:r w:rsidRPr="00555BA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wir Sie, folgende Fragen zu beantworten:</w:t>
      </w:r>
    </w:p>
    <w:p w:rsidR="00F64EC1" w:rsidRPr="0063442C" w:rsidRDefault="00F64EC1" w:rsidP="00042518">
      <w:pPr>
        <w:rPr>
          <w:rFonts w:ascii="Arial" w:hAnsi="Arial" w:cs="Arial"/>
          <w:sz w:val="16"/>
          <w:szCs w:val="16"/>
        </w:rPr>
      </w:pPr>
    </w:p>
    <w:p w:rsidR="00F64EC1" w:rsidRDefault="00F64EC1" w:rsidP="0063442C">
      <w:pPr>
        <w:ind w:right="-288"/>
        <w:rPr>
          <w:rFonts w:ascii="Arial" w:hAnsi="Arial" w:cs="Arial"/>
        </w:rPr>
      </w:pPr>
      <w:r>
        <w:rPr>
          <w:noProof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98pt;margin-top:20.85pt;width:36pt;height:18pt;z-index:251671552">
            <v:textbox>
              <w:txbxContent>
                <w:p w:rsidR="00F64EC1" w:rsidRDefault="00F64EC1" w:rsidP="00B1569E"/>
              </w:txbxContent>
            </v:textbox>
          </v:shape>
        </w:pict>
      </w:r>
      <w:r>
        <w:rPr>
          <w:rFonts w:ascii="Arial" w:hAnsi="Arial" w:cs="Arial"/>
        </w:rPr>
        <w:t xml:space="preserve">Vorname __________________________ </w:t>
      </w:r>
      <w:r>
        <w:rPr>
          <w:rFonts w:ascii="Arial" w:hAnsi="Arial" w:cs="Arial"/>
        </w:rPr>
        <w:tab/>
        <w:t>Nachname ________________________________</w:t>
      </w:r>
    </w:p>
    <w:p w:rsidR="00F64EC1" w:rsidRDefault="00F64EC1" w:rsidP="0063442C">
      <w:pPr>
        <w:spacing w:before="300"/>
        <w:rPr>
          <w:rFonts w:ascii="Arial" w:hAnsi="Arial" w:cs="Arial"/>
        </w:rPr>
      </w:pPr>
      <w:r>
        <w:rPr>
          <w:rFonts w:ascii="Arial" w:hAnsi="Arial" w:cs="Arial"/>
        </w:rPr>
        <w:t xml:space="preserve">Meine Berufserfahrung in der Schule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Jahre</w:t>
      </w:r>
    </w:p>
    <w:p w:rsidR="00F64EC1" w:rsidRPr="00923515" w:rsidRDefault="00F64EC1" w:rsidP="0063442C">
      <w:pPr>
        <w:spacing w:before="280"/>
        <w:rPr>
          <w:rFonts w:ascii="Arial" w:hAnsi="Arial" w:cs="Arial"/>
        </w:rPr>
      </w:pPr>
      <w:r>
        <w:rPr>
          <w:noProof/>
          <w:lang w:val="en-US"/>
        </w:rPr>
        <w:pict>
          <v:shape id="_x0000_s1027" type="#_x0000_t202" style="position:absolute;margin-left:117pt;margin-top:2.55pt;width:15.45pt;height:12.45pt;z-index:251668480">
            <v:textbox>
              <w:txbxContent>
                <w:p w:rsidR="00F64EC1" w:rsidRDefault="00F64EC1" w:rsidP="007B79E2"/>
              </w:txbxContent>
            </v:textbox>
          </v:shape>
        </w:pict>
      </w:r>
      <w:r>
        <w:rPr>
          <w:noProof/>
          <w:lang w:val="en-US"/>
        </w:rPr>
        <w:pict>
          <v:shape id="_x0000_s1028" type="#_x0000_t202" style="position:absolute;margin-left:189pt;margin-top:2.55pt;width:15.45pt;height:12.45pt;z-index:251667456">
            <v:textbox>
              <w:txbxContent>
                <w:p w:rsidR="00F64EC1" w:rsidRDefault="00F64EC1" w:rsidP="00555BA1"/>
              </w:txbxContent>
            </v:textbox>
          </v:shape>
        </w:pict>
      </w:r>
      <w:r w:rsidRPr="00923515">
        <w:rPr>
          <w:rFonts w:ascii="Arial" w:hAnsi="Arial" w:cs="Arial"/>
        </w:rPr>
        <w:t>Ich  unterricht  an der           GS</w:t>
      </w:r>
      <w:r w:rsidRPr="00923515">
        <w:rPr>
          <w:rFonts w:ascii="Arial" w:hAnsi="Arial" w:cs="Arial"/>
        </w:rPr>
        <w:tab/>
      </w:r>
      <w:r w:rsidRPr="00923515">
        <w:rPr>
          <w:rFonts w:ascii="Arial" w:hAnsi="Arial" w:cs="Arial"/>
        </w:rPr>
        <w:tab/>
        <w:t>MS</w:t>
      </w:r>
    </w:p>
    <w:p w:rsidR="00F64EC1" w:rsidRDefault="00F64EC1" w:rsidP="0063442C">
      <w:pPr>
        <w:spacing w:before="240"/>
        <w:rPr>
          <w:rFonts w:ascii="Arial" w:hAnsi="Arial" w:cs="Arial"/>
        </w:rPr>
      </w:pPr>
      <w:r>
        <w:rPr>
          <w:rFonts w:ascii="Arial" w:hAnsi="Arial" w:cs="Arial"/>
        </w:rPr>
        <w:t xml:space="preserve">Mein Hauptinteresse gilt folgenden Fächern/Fachgebieten (Mehrfachnennung möglich): </w:t>
      </w:r>
    </w:p>
    <w:p w:rsidR="00F64EC1" w:rsidRDefault="00F64EC1" w:rsidP="0063442C">
      <w:pPr>
        <w:spacing w:before="240"/>
        <w:ind w:right="-288"/>
        <w:rPr>
          <w:rFonts w:ascii="Arial" w:hAnsi="Arial" w:cs="Arial"/>
        </w:rPr>
      </w:pPr>
      <w:r>
        <w:rPr>
          <w:rFonts w:ascii="Arial" w:hAnsi="Arial" w:cs="Arial"/>
        </w:rPr>
        <w:t>1. __________________________ 2. ______________________ 3. _____________________</w:t>
      </w:r>
    </w:p>
    <w:p w:rsidR="00F64EC1" w:rsidRDefault="00F64EC1" w:rsidP="00042518">
      <w:pPr>
        <w:rPr>
          <w:rFonts w:ascii="Arial" w:hAnsi="Arial" w:cs="Arial"/>
        </w:rPr>
      </w:pPr>
      <w:r>
        <w:rPr>
          <w:rFonts w:ascii="Arial" w:hAnsi="Arial" w:cs="Arial"/>
        </w:rPr>
        <w:t>Meine Lieblingsmaterialien sind (Mehrfachnennungen möglich):</w:t>
      </w:r>
    </w:p>
    <w:p w:rsidR="00F64EC1" w:rsidRDefault="00F64EC1" w:rsidP="00042518">
      <w:pPr>
        <w:rPr>
          <w:rFonts w:ascii="Arial" w:hAnsi="Arial" w:cs="Arial"/>
        </w:rPr>
      </w:pPr>
      <w:r>
        <w:rPr>
          <w:noProof/>
          <w:lang w:val="en-US"/>
        </w:rPr>
        <w:pict>
          <v:shape id="_x0000_s1029" type="#_x0000_t202" style="position:absolute;margin-left:378pt;margin-top:1.95pt;width:15.45pt;height:12.45pt;z-index:251669504">
            <v:textbox>
              <w:txbxContent>
                <w:p w:rsidR="00F64EC1" w:rsidRDefault="00F64EC1" w:rsidP="007B79E2"/>
              </w:txbxContent>
            </v:textbox>
          </v:shape>
        </w:pict>
      </w:r>
      <w:r>
        <w:rPr>
          <w:noProof/>
          <w:lang w:val="en-US"/>
        </w:rPr>
        <w:pict>
          <v:shape id="_x0000_s1030" type="#_x0000_t202" style="position:absolute;margin-left:225pt;margin-top:1.95pt;width:15.45pt;height:12.45pt;z-index:251665408">
            <v:textbox>
              <w:txbxContent>
                <w:p w:rsidR="00F64EC1" w:rsidRDefault="00F64EC1"/>
              </w:txbxContent>
            </v:textbox>
          </v:shape>
        </w:pict>
      </w:r>
      <w:r>
        <w:rPr>
          <w:noProof/>
          <w:lang w:val="en-US"/>
        </w:rPr>
        <w:pict>
          <v:shape id="_x0000_s1031" type="#_x0000_t202" style="position:absolute;margin-left:297.15pt;margin-top:2pt;width:15.45pt;height:12.45pt;z-index:251666432">
            <v:textbox>
              <w:txbxContent>
                <w:p w:rsidR="00F64EC1" w:rsidRDefault="00F64EC1"/>
              </w:txbxContent>
            </v:textbox>
          </v:shape>
        </w:pict>
      </w:r>
      <w:r>
        <w:rPr>
          <w:noProof/>
          <w:lang w:val="en-US"/>
        </w:rPr>
        <w:pict>
          <v:shape id="_x0000_s1032" type="#_x0000_t202" style="position:absolute;margin-left:157.45pt;margin-top:2pt;width:15.45pt;height:12.45pt;z-index:251664384">
            <v:textbox>
              <w:txbxContent>
                <w:p w:rsidR="00F64EC1" w:rsidRDefault="00F64EC1"/>
              </w:txbxContent>
            </v:textbox>
          </v:shape>
        </w:pict>
      </w:r>
      <w:r>
        <w:rPr>
          <w:noProof/>
          <w:lang w:val="en-US"/>
        </w:rPr>
        <w:pict>
          <v:shape id="_x0000_s1033" type="#_x0000_t202" style="position:absolute;margin-left:87.6pt;margin-top:2pt;width:15.45pt;height:12.45pt;z-index:251663360">
            <v:textbox>
              <w:txbxContent>
                <w:p w:rsidR="00F64EC1" w:rsidRDefault="00F64EC1"/>
              </w:txbxContent>
            </v:textbox>
          </v:shape>
        </w:pict>
      </w:r>
      <w:r>
        <w:rPr>
          <w:noProof/>
          <w:lang w:val="en-US"/>
        </w:rPr>
        <w:pict>
          <v:shape id="_x0000_s1034" type="#_x0000_t202" style="position:absolute;margin-left:16.15pt;margin-top:2pt;width:15.45pt;height:12.45pt;z-index:251662336">
            <v:textbox>
              <w:txbxContent>
                <w:p w:rsidR="00F64EC1" w:rsidRDefault="00F64EC1"/>
              </w:txbxContent>
            </v:textbox>
          </v:shape>
        </w:pict>
      </w:r>
      <w:r>
        <w:rPr>
          <w:rFonts w:ascii="Arial" w:hAnsi="Arial" w:cs="Arial"/>
        </w:rPr>
        <w:tab/>
        <w:t>Holz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Metall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Stein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Papier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B79E2">
        <w:rPr>
          <w:rFonts w:ascii="Arial" w:hAnsi="Arial" w:cs="Arial"/>
        </w:rPr>
        <w:t xml:space="preserve">Kunststoff           </w:t>
      </w:r>
      <w:r>
        <w:rPr>
          <w:rFonts w:ascii="Arial" w:hAnsi="Arial" w:cs="Arial"/>
        </w:rPr>
        <w:t xml:space="preserve">Textilien </w:t>
      </w:r>
    </w:p>
    <w:p w:rsidR="00F64EC1" w:rsidRDefault="00F64EC1" w:rsidP="0004251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</w:p>
    <w:p w:rsidR="00F64EC1" w:rsidRDefault="00F64EC1" w:rsidP="00042518">
      <w:pPr>
        <w:rPr>
          <w:rFonts w:ascii="Arial" w:hAnsi="Arial" w:cs="Arial"/>
        </w:rPr>
      </w:pPr>
      <w:r>
        <w:rPr>
          <w:noProof/>
          <w:lang w:val="en-US"/>
        </w:rPr>
        <w:pict>
          <v:shape id="_x0000_s1035" type="#_x0000_t202" style="position:absolute;margin-left:18pt;margin-top:1.65pt;width:15.45pt;height:12.45pt;z-index:251670528">
            <v:textbox>
              <w:txbxContent>
                <w:p w:rsidR="00F64EC1" w:rsidRDefault="00F64EC1" w:rsidP="007B79E2"/>
              </w:txbxContent>
            </v:textbox>
          </v:shape>
        </w:pict>
      </w:r>
      <w:r>
        <w:rPr>
          <w:rFonts w:ascii="Arial" w:hAnsi="Arial" w:cs="Arial"/>
        </w:rPr>
        <w:t xml:space="preserve">              </w:t>
      </w:r>
      <w:r w:rsidRPr="007B79E2">
        <w:rPr>
          <w:rFonts w:ascii="Arial" w:hAnsi="Arial" w:cs="Arial"/>
        </w:rPr>
        <w:t>________</w:t>
      </w:r>
      <w:r>
        <w:rPr>
          <w:rFonts w:ascii="Arial" w:hAnsi="Arial" w:cs="Arial"/>
        </w:rPr>
        <w:t>________________________________________ (anderes bitte nennen!)</w:t>
      </w:r>
    </w:p>
    <w:p w:rsidR="00F64EC1" w:rsidRDefault="00F64EC1" w:rsidP="00042518">
      <w:pPr>
        <w:rPr>
          <w:rFonts w:ascii="Arial" w:hAnsi="Arial" w:cs="Arial"/>
        </w:rPr>
      </w:pPr>
    </w:p>
    <w:p w:rsidR="00F64EC1" w:rsidRDefault="00F64EC1" w:rsidP="00042518">
      <w:pPr>
        <w:rPr>
          <w:rFonts w:ascii="Arial" w:hAnsi="Arial" w:cs="Arial"/>
        </w:rPr>
      </w:pPr>
      <w:r>
        <w:rPr>
          <w:rFonts w:ascii="Arial" w:hAnsi="Arial" w:cs="Arial"/>
        </w:rPr>
        <w:t>Ich habe bereits Erfahrung im Umgang mit Werkzeugen aus dem Heimwerkerbereich (z.B. Schraubendreher, Hammer, Feilen, Handsägen, Schleifpapiere etc.).</w:t>
      </w:r>
    </w:p>
    <w:p w:rsidR="00F64EC1" w:rsidRDefault="00F64EC1" w:rsidP="00042518">
      <w:pPr>
        <w:rPr>
          <w:rFonts w:ascii="Arial" w:hAnsi="Arial" w:cs="Arial"/>
        </w:rPr>
      </w:pPr>
      <w:r>
        <w:rPr>
          <w:noProof/>
          <w:lang w:val="en-US"/>
        </w:rPr>
        <w:pict>
          <v:shape id="_x0000_s1036" type="#_x0000_t202" style="position:absolute;margin-left:121.15pt;margin-top:.2pt;width:15.45pt;height:12.45pt;z-index:251644928">
            <v:textbox>
              <w:txbxContent>
                <w:p w:rsidR="00F64EC1" w:rsidRDefault="00F64EC1"/>
              </w:txbxContent>
            </v:textbox>
          </v:shape>
        </w:pict>
      </w:r>
      <w:r>
        <w:rPr>
          <w:noProof/>
          <w:lang w:val="en-US"/>
        </w:rPr>
        <w:pict>
          <v:shape id="_x0000_s1037" type="#_x0000_t202" style="position:absolute;margin-left:16.15pt;margin-top:.2pt;width:15.45pt;height:12.45pt;z-index:251643904">
            <v:textbox>
              <w:txbxContent>
                <w:p w:rsidR="00F64EC1" w:rsidRDefault="00F64EC1"/>
              </w:txbxContent>
            </v:textbox>
          </v:shape>
        </w:pict>
      </w:r>
      <w:r>
        <w:rPr>
          <w:noProof/>
          <w:lang w:val="en-US"/>
        </w:rPr>
        <w:pict>
          <v:shape id="_x0000_s1038" type="#_x0000_t202" style="position:absolute;margin-left:264.7pt;margin-top:.2pt;width:15.45pt;height:12.45pt;z-index:251645952">
            <v:textbox>
              <w:txbxContent>
                <w:p w:rsidR="00F64EC1" w:rsidRDefault="00F64EC1"/>
              </w:txbxContent>
            </v:textbox>
          </v:shape>
        </w:pict>
      </w:r>
      <w:r>
        <w:rPr>
          <w:rFonts w:ascii="Arial" w:hAnsi="Arial" w:cs="Arial"/>
        </w:rPr>
        <w:tab/>
        <w:t>trifft zu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trifft bedingt zu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trifft nicht zu</w:t>
      </w:r>
    </w:p>
    <w:p w:rsidR="00F64EC1" w:rsidRPr="0063442C" w:rsidRDefault="00F64EC1" w:rsidP="00042518">
      <w:pPr>
        <w:rPr>
          <w:rFonts w:ascii="Arial" w:hAnsi="Arial" w:cs="Arial"/>
          <w:sz w:val="16"/>
          <w:szCs w:val="16"/>
        </w:rPr>
      </w:pPr>
    </w:p>
    <w:p w:rsidR="00F64EC1" w:rsidRDefault="00F64EC1" w:rsidP="0063442C">
      <w:pPr>
        <w:ind w:right="-288"/>
        <w:rPr>
          <w:rFonts w:ascii="Arial" w:hAnsi="Arial" w:cs="Arial"/>
        </w:rPr>
      </w:pPr>
      <w:r>
        <w:rPr>
          <w:rFonts w:ascii="Arial" w:hAnsi="Arial" w:cs="Arial"/>
        </w:rPr>
        <w:t>Ich habe Erfahrung mit Heimwerkermaschinen (Akkuschrauber, Bohrmaschine, Kreissäge etc.).</w:t>
      </w:r>
    </w:p>
    <w:p w:rsidR="00F64EC1" w:rsidRDefault="00F64EC1" w:rsidP="0063442C">
      <w:pPr>
        <w:spacing w:after="0"/>
        <w:rPr>
          <w:rFonts w:ascii="Arial" w:hAnsi="Arial" w:cs="Arial"/>
        </w:rPr>
      </w:pPr>
      <w:r>
        <w:rPr>
          <w:noProof/>
          <w:lang w:val="en-US"/>
        </w:rPr>
        <w:pict>
          <v:shape id="_x0000_s1039" type="#_x0000_t202" style="position:absolute;margin-left:18pt;margin-top:1.75pt;width:15.45pt;height:12.45pt;z-index:251650048">
            <v:textbox>
              <w:txbxContent>
                <w:p w:rsidR="00F64EC1" w:rsidRDefault="00F64EC1"/>
              </w:txbxContent>
            </v:textbox>
          </v:shape>
        </w:pict>
      </w:r>
      <w:r>
        <w:rPr>
          <w:noProof/>
          <w:lang w:val="en-US"/>
        </w:rPr>
        <w:pict>
          <v:shape id="_x0000_s1040" type="#_x0000_t202" style="position:absolute;margin-left:261pt;margin-top:1.75pt;width:15.45pt;height:12.45pt;z-index:251652096">
            <v:textbox>
              <w:txbxContent>
                <w:p w:rsidR="00F64EC1" w:rsidRDefault="00F64EC1"/>
              </w:txbxContent>
            </v:textbox>
          </v:shape>
        </w:pict>
      </w:r>
      <w:r>
        <w:rPr>
          <w:noProof/>
          <w:lang w:val="en-US"/>
        </w:rPr>
        <w:pict>
          <v:shape id="_x0000_s1041" type="#_x0000_t202" style="position:absolute;margin-left:117pt;margin-top:1.75pt;width:15.45pt;height:12.45pt;z-index:251651072">
            <v:textbox>
              <w:txbxContent>
                <w:p w:rsidR="00F64EC1" w:rsidRDefault="00F64EC1"/>
              </w:txbxContent>
            </v:textbox>
          </v:shape>
        </w:pict>
      </w:r>
      <w:r>
        <w:rPr>
          <w:rFonts w:ascii="Arial" w:hAnsi="Arial" w:cs="Arial"/>
        </w:rPr>
        <w:tab/>
        <w:t xml:space="preserve"> trifft zu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trifft bedingt zu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trifft nicht zu</w:t>
      </w:r>
    </w:p>
    <w:p w:rsidR="00F64EC1" w:rsidRPr="0063442C" w:rsidRDefault="00F64EC1" w:rsidP="00042518">
      <w:pPr>
        <w:rPr>
          <w:rFonts w:ascii="Arial" w:hAnsi="Arial" w:cs="Arial"/>
          <w:sz w:val="16"/>
          <w:szCs w:val="16"/>
        </w:rPr>
      </w:pPr>
    </w:p>
    <w:p w:rsidR="00F64EC1" w:rsidRPr="0063442C" w:rsidRDefault="00F64EC1" w:rsidP="0063442C">
      <w:pPr>
        <w:spacing w:after="0"/>
        <w:rPr>
          <w:rFonts w:ascii="Arial" w:hAnsi="Arial" w:cs="Arial"/>
          <w:sz w:val="16"/>
          <w:szCs w:val="16"/>
        </w:rPr>
      </w:pPr>
    </w:p>
    <w:p w:rsidR="00F64EC1" w:rsidRDefault="00F64EC1" w:rsidP="00042518">
      <w:pPr>
        <w:rPr>
          <w:rFonts w:ascii="Arial" w:hAnsi="Arial" w:cs="Arial"/>
        </w:rPr>
      </w:pPr>
      <w:r>
        <w:rPr>
          <w:noProof/>
          <w:lang w:val="en-US"/>
        </w:rPr>
        <w:pict>
          <v:shape id="_x0000_s1042" type="#_x0000_t202" style="position:absolute;margin-left:261pt;margin-top:20.45pt;width:15.45pt;height:12.45pt;z-index:251649024">
            <v:textbox>
              <w:txbxContent>
                <w:p w:rsidR="00F64EC1" w:rsidRDefault="00F64EC1"/>
              </w:txbxContent>
            </v:textbox>
          </v:shape>
        </w:pict>
      </w:r>
      <w:r>
        <w:rPr>
          <w:noProof/>
          <w:lang w:val="en-US"/>
        </w:rPr>
        <w:pict>
          <v:shape id="_x0000_s1043" type="#_x0000_t202" style="position:absolute;margin-left:117pt;margin-top:20.45pt;width:15.45pt;height:12.45pt;z-index:251648000">
            <v:textbox>
              <w:txbxContent>
                <w:p w:rsidR="00F64EC1" w:rsidRDefault="00F64EC1"/>
              </w:txbxContent>
            </v:textbox>
          </v:shape>
        </w:pict>
      </w:r>
      <w:r>
        <w:rPr>
          <w:noProof/>
          <w:lang w:val="en-US"/>
        </w:rPr>
        <w:pict>
          <v:shape id="_x0000_s1044" type="#_x0000_t202" style="position:absolute;margin-left:18pt;margin-top:20.45pt;width:15.45pt;height:12.45pt;z-index:251646976">
            <v:textbox>
              <w:txbxContent>
                <w:p w:rsidR="00F64EC1" w:rsidRDefault="00F64EC1"/>
              </w:txbxContent>
            </v:textbox>
          </v:shape>
        </w:pict>
      </w:r>
      <w:r>
        <w:rPr>
          <w:rFonts w:ascii="Arial" w:hAnsi="Arial" w:cs="Arial"/>
        </w:rPr>
        <w:t>Einige Dinge, die im Haushalt repariert werden müssen, erledige ich gerne selbst.</w:t>
      </w:r>
    </w:p>
    <w:p w:rsidR="00F64EC1" w:rsidRDefault="00F64EC1" w:rsidP="0063442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trifft zu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trifft bedingt zu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trifft nicht zu</w:t>
      </w:r>
    </w:p>
    <w:p w:rsidR="00F64EC1" w:rsidRPr="0063442C" w:rsidRDefault="00F64EC1" w:rsidP="00042518">
      <w:pPr>
        <w:rPr>
          <w:rFonts w:ascii="Arial" w:hAnsi="Arial" w:cs="Arial"/>
          <w:sz w:val="16"/>
          <w:szCs w:val="16"/>
        </w:rPr>
      </w:pPr>
    </w:p>
    <w:p w:rsidR="00F64EC1" w:rsidRPr="0063442C" w:rsidRDefault="00F64EC1" w:rsidP="0063442C">
      <w:pPr>
        <w:spacing w:after="0"/>
        <w:rPr>
          <w:rFonts w:ascii="Arial" w:hAnsi="Arial" w:cs="Arial"/>
          <w:sz w:val="16"/>
          <w:szCs w:val="16"/>
        </w:rPr>
      </w:pPr>
    </w:p>
    <w:p w:rsidR="00F64EC1" w:rsidRDefault="00F64EC1" w:rsidP="00042518">
      <w:pPr>
        <w:rPr>
          <w:rFonts w:ascii="Arial" w:hAnsi="Arial" w:cs="Arial"/>
        </w:rPr>
      </w:pPr>
      <w:r>
        <w:rPr>
          <w:rFonts w:ascii="Arial" w:hAnsi="Arial" w:cs="Arial"/>
        </w:rPr>
        <w:t>Ich habe in meinem Unterricht bereits Erfahrung mit Werkarbeiten gesammelt.</w:t>
      </w:r>
    </w:p>
    <w:p w:rsidR="00F64EC1" w:rsidRDefault="00F64EC1" w:rsidP="0019587D">
      <w:pPr>
        <w:rPr>
          <w:rFonts w:ascii="Arial" w:hAnsi="Arial" w:cs="Arial"/>
        </w:rPr>
      </w:pPr>
      <w:r>
        <w:rPr>
          <w:noProof/>
          <w:lang w:val="en-US"/>
        </w:rPr>
        <w:pict>
          <v:shape id="_x0000_s1045" type="#_x0000_t202" style="position:absolute;margin-left:120.85pt;margin-top:.55pt;width:15.45pt;height:12.45pt;z-index:251654144">
            <v:textbox>
              <w:txbxContent>
                <w:p w:rsidR="00F64EC1" w:rsidRDefault="00F64EC1"/>
              </w:txbxContent>
            </v:textbox>
          </v:shape>
        </w:pict>
      </w:r>
      <w:r>
        <w:rPr>
          <w:noProof/>
          <w:lang w:val="en-US"/>
        </w:rPr>
        <w:pict>
          <v:shape id="_x0000_s1046" type="#_x0000_t202" style="position:absolute;margin-left:15.85pt;margin-top:.55pt;width:15.45pt;height:12.45pt;z-index:251653120">
            <v:textbox>
              <w:txbxContent>
                <w:p w:rsidR="00F64EC1" w:rsidRDefault="00F64EC1"/>
              </w:txbxContent>
            </v:textbox>
          </v:shape>
        </w:pict>
      </w:r>
      <w:r>
        <w:rPr>
          <w:noProof/>
          <w:lang w:val="en-US"/>
        </w:rPr>
        <w:pict>
          <v:shape id="_x0000_s1047" type="#_x0000_t202" style="position:absolute;margin-left:264.4pt;margin-top:.55pt;width:15.45pt;height:12.45pt;z-index:251655168">
            <v:textbox>
              <w:txbxContent>
                <w:p w:rsidR="00F64EC1" w:rsidRDefault="00F64EC1"/>
              </w:txbxContent>
            </v:textbox>
          </v:shape>
        </w:pict>
      </w:r>
      <w:r>
        <w:rPr>
          <w:rFonts w:ascii="Arial" w:hAnsi="Arial" w:cs="Arial"/>
        </w:rPr>
        <w:tab/>
        <w:t>trifft zu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trifft bedingt zu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trifft nicht zu</w:t>
      </w:r>
    </w:p>
    <w:p w:rsidR="00F64EC1" w:rsidRDefault="00F64EC1" w:rsidP="0019587D">
      <w:pPr>
        <w:rPr>
          <w:rFonts w:ascii="Arial" w:hAnsi="Arial" w:cs="Arial"/>
        </w:rPr>
      </w:pPr>
    </w:p>
    <w:p w:rsidR="00F64EC1" w:rsidRDefault="00F64EC1" w:rsidP="0019587D">
      <w:pPr>
        <w:rPr>
          <w:rFonts w:ascii="Arial" w:hAnsi="Arial" w:cs="Arial"/>
        </w:rPr>
      </w:pPr>
      <w:r>
        <w:rPr>
          <w:rFonts w:ascii="Arial" w:hAnsi="Arial" w:cs="Arial"/>
        </w:rPr>
        <w:t>Meine Schule verfügt über einen Technikraum.</w:t>
      </w:r>
    </w:p>
    <w:p w:rsidR="00F64EC1" w:rsidRDefault="00F64EC1" w:rsidP="00E60A96">
      <w:pPr>
        <w:rPr>
          <w:rFonts w:ascii="Arial" w:hAnsi="Arial" w:cs="Arial"/>
        </w:rPr>
      </w:pPr>
      <w:r>
        <w:rPr>
          <w:noProof/>
          <w:lang w:val="en-US"/>
        </w:rPr>
        <w:pict>
          <v:shape id="_x0000_s1048" type="#_x0000_t202" style="position:absolute;margin-left:120.85pt;margin-top:1.6pt;width:15.45pt;height:12.45pt;z-index:251657216">
            <v:textbox>
              <w:txbxContent>
                <w:p w:rsidR="00F64EC1" w:rsidRDefault="00F64EC1"/>
              </w:txbxContent>
            </v:textbox>
          </v:shape>
        </w:pict>
      </w:r>
      <w:r>
        <w:rPr>
          <w:noProof/>
          <w:lang w:val="en-US"/>
        </w:rPr>
        <w:pict>
          <v:shape id="_x0000_s1049" type="#_x0000_t202" style="position:absolute;margin-left:15.85pt;margin-top:1.6pt;width:15.45pt;height:12.45pt;z-index:251656192">
            <v:textbox>
              <w:txbxContent>
                <w:p w:rsidR="00F64EC1" w:rsidRDefault="00F64EC1"/>
              </w:txbxContent>
            </v:textbox>
          </v:shape>
        </w:pict>
      </w:r>
      <w:r>
        <w:rPr>
          <w:noProof/>
          <w:lang w:val="en-US"/>
        </w:rPr>
        <w:pict>
          <v:shape id="_x0000_s1050" type="#_x0000_t202" style="position:absolute;margin-left:264.4pt;margin-top:1.6pt;width:15.45pt;height:12.45pt;z-index:251658240">
            <v:textbox>
              <w:txbxContent>
                <w:p w:rsidR="00F64EC1" w:rsidRDefault="00F64EC1"/>
              </w:txbxContent>
            </v:textbox>
          </v:shape>
        </w:pict>
      </w:r>
      <w:r>
        <w:rPr>
          <w:rFonts w:ascii="Arial" w:hAnsi="Arial" w:cs="Arial"/>
        </w:rPr>
        <w:tab/>
        <w:t>trifft zu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trifft bedingt zu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trifft nicht zu</w:t>
      </w:r>
    </w:p>
    <w:p w:rsidR="00F64EC1" w:rsidRDefault="00F64EC1" w:rsidP="0019587D">
      <w:pPr>
        <w:rPr>
          <w:rFonts w:ascii="Arial" w:hAnsi="Arial" w:cs="Arial"/>
        </w:rPr>
      </w:pPr>
    </w:p>
    <w:p w:rsidR="00F64EC1" w:rsidRDefault="00F64EC1" w:rsidP="0019587D">
      <w:pPr>
        <w:rPr>
          <w:rFonts w:ascii="Arial" w:hAnsi="Arial" w:cs="Arial"/>
        </w:rPr>
      </w:pPr>
    </w:p>
    <w:p w:rsidR="00F64EC1" w:rsidRDefault="00F64EC1" w:rsidP="0063442C">
      <w:pPr>
        <w:spacing w:after="0"/>
        <w:rPr>
          <w:rFonts w:ascii="Arial" w:hAnsi="Arial" w:cs="Arial"/>
        </w:rPr>
      </w:pPr>
    </w:p>
    <w:p w:rsidR="00F64EC1" w:rsidRDefault="00F64EC1" w:rsidP="0019587D">
      <w:pPr>
        <w:rPr>
          <w:rFonts w:ascii="Arial" w:hAnsi="Arial" w:cs="Arial"/>
        </w:rPr>
      </w:pPr>
      <w:r>
        <w:rPr>
          <w:rFonts w:ascii="Arial" w:hAnsi="Arial" w:cs="Arial"/>
        </w:rPr>
        <w:t>Die Ausstattung meiner Schule mit schülergerechtem Werkzeug ist befriedigend bis gut.</w:t>
      </w:r>
    </w:p>
    <w:p w:rsidR="00F64EC1" w:rsidRDefault="00F64EC1" w:rsidP="00E60A96">
      <w:pPr>
        <w:rPr>
          <w:rFonts w:ascii="Arial" w:hAnsi="Arial" w:cs="Arial"/>
        </w:rPr>
      </w:pPr>
      <w:r>
        <w:rPr>
          <w:noProof/>
          <w:lang w:val="en-US"/>
        </w:rPr>
        <w:pict>
          <v:shape id="_x0000_s1051" type="#_x0000_t202" style="position:absolute;margin-left:252pt;margin-top:4.35pt;width:15.45pt;height:12.45pt;z-index:251661312">
            <v:textbox>
              <w:txbxContent>
                <w:p w:rsidR="00F64EC1" w:rsidRDefault="00F64EC1"/>
              </w:txbxContent>
            </v:textbox>
          </v:shape>
        </w:pict>
      </w:r>
      <w:r>
        <w:rPr>
          <w:noProof/>
          <w:lang w:val="en-US"/>
        </w:rPr>
        <w:pict>
          <v:shape id="_x0000_s1052" type="#_x0000_t202" style="position:absolute;margin-left:108pt;margin-top:4.35pt;width:15.45pt;height:12.45pt;z-index:251660288">
            <v:textbox>
              <w:txbxContent>
                <w:p w:rsidR="00F64EC1" w:rsidRDefault="00F64EC1"/>
              </w:txbxContent>
            </v:textbox>
          </v:shape>
        </w:pict>
      </w:r>
      <w:r>
        <w:rPr>
          <w:noProof/>
          <w:lang w:val="en-US"/>
        </w:rPr>
        <w:pict>
          <v:shape id="_x0000_s1053" type="#_x0000_t202" style="position:absolute;margin-left:9pt;margin-top:4.35pt;width:15.45pt;height:12.45pt;z-index:251659264">
            <v:textbox>
              <w:txbxContent>
                <w:p w:rsidR="00F64EC1" w:rsidRDefault="00F64EC1"/>
              </w:txbxContent>
            </v:textbox>
          </v:shape>
        </w:pict>
      </w:r>
      <w:r>
        <w:rPr>
          <w:rFonts w:ascii="Arial" w:hAnsi="Arial" w:cs="Arial"/>
        </w:rPr>
        <w:tab/>
        <w:t>trifft zu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trifft bedingt zu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trifft nicht zu</w:t>
      </w:r>
    </w:p>
    <w:p w:rsidR="00F64EC1" w:rsidRDefault="00F64EC1" w:rsidP="0019587D">
      <w:pPr>
        <w:rPr>
          <w:rFonts w:ascii="Arial" w:hAnsi="Arial" w:cs="Arial"/>
        </w:rPr>
      </w:pPr>
    </w:p>
    <w:p w:rsidR="00F64EC1" w:rsidRDefault="00F64EC1" w:rsidP="00B71611">
      <w:pPr>
        <w:rPr>
          <w:rFonts w:ascii="Arial" w:hAnsi="Arial" w:cs="Arial"/>
        </w:rPr>
      </w:pPr>
      <w:r>
        <w:rPr>
          <w:rFonts w:ascii="Arial" w:hAnsi="Arial" w:cs="Arial"/>
        </w:rPr>
        <w:t xml:space="preserve">Meine Erwartungen und Wünsche an die Seminarplanung </w:t>
      </w:r>
      <w:r w:rsidRPr="00B71611">
        <w:rPr>
          <w:rFonts w:ascii="Arial" w:hAnsi="Arial" w:cs="Arial"/>
        </w:rPr>
        <w:t>sind</w:t>
      </w:r>
      <w:r>
        <w:rPr>
          <w:rFonts w:ascii="Arial" w:hAnsi="Arial" w:cs="Arial"/>
        </w:rPr>
        <w:t xml:space="preserve"> folgende:</w:t>
      </w:r>
    </w:p>
    <w:p w:rsidR="00F64EC1" w:rsidRDefault="00F64EC1" w:rsidP="0063442C">
      <w:pPr>
        <w:spacing w:after="0"/>
        <w:rPr>
          <w:rFonts w:ascii="Arial" w:hAnsi="Arial" w:cs="Arial"/>
        </w:rPr>
      </w:pPr>
    </w:p>
    <w:p w:rsidR="00F64EC1" w:rsidRDefault="00F64EC1" w:rsidP="0019587D">
      <w:pPr>
        <w:rPr>
          <w:rFonts w:ascii="Arial" w:hAnsi="Arial" w:cs="Arial"/>
        </w:rPr>
      </w:pPr>
      <w:r>
        <w:rPr>
          <w:rFonts w:ascii="Arial" w:hAnsi="Arial" w:cs="Arial"/>
        </w:rPr>
        <w:t>1..................................................................................................................................................</w:t>
      </w:r>
    </w:p>
    <w:p w:rsidR="00F64EC1" w:rsidRDefault="00F64EC1" w:rsidP="0019587D">
      <w:pPr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:rsidR="00F64EC1" w:rsidRDefault="00F64EC1" w:rsidP="0063442C">
      <w:pPr>
        <w:spacing w:before="240"/>
        <w:rPr>
          <w:rFonts w:ascii="Arial" w:hAnsi="Arial" w:cs="Arial"/>
        </w:rPr>
      </w:pPr>
      <w:r>
        <w:rPr>
          <w:rFonts w:ascii="Arial" w:hAnsi="Arial" w:cs="Arial"/>
        </w:rPr>
        <w:t>2. ................................................................................................................................................</w:t>
      </w:r>
    </w:p>
    <w:p w:rsidR="00F64EC1" w:rsidRDefault="00F64EC1" w:rsidP="0019587D">
      <w:pPr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:rsidR="00F64EC1" w:rsidRDefault="00F64EC1" w:rsidP="0063442C">
      <w:pPr>
        <w:spacing w:before="240"/>
        <w:rPr>
          <w:rFonts w:ascii="Arial" w:hAnsi="Arial" w:cs="Arial"/>
        </w:rPr>
      </w:pPr>
      <w:r>
        <w:rPr>
          <w:rFonts w:ascii="Arial" w:hAnsi="Arial" w:cs="Arial"/>
        </w:rPr>
        <w:t>3. ................................................................................................................................................</w:t>
      </w:r>
    </w:p>
    <w:p w:rsidR="00F64EC1" w:rsidRDefault="00F64EC1" w:rsidP="0019587D">
      <w:pPr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:rsidR="00F64EC1" w:rsidRDefault="00F64EC1" w:rsidP="0063442C">
      <w:pPr>
        <w:spacing w:before="240"/>
        <w:rPr>
          <w:rFonts w:ascii="Arial" w:hAnsi="Arial" w:cs="Arial"/>
        </w:rPr>
      </w:pPr>
      <w:r>
        <w:rPr>
          <w:rFonts w:ascii="Arial" w:hAnsi="Arial" w:cs="Arial"/>
        </w:rPr>
        <w:t>4. ...............................................................................................................................................</w:t>
      </w:r>
    </w:p>
    <w:p w:rsidR="00F64EC1" w:rsidRDefault="00F64EC1" w:rsidP="0019587D">
      <w:pPr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:rsidR="00F64EC1" w:rsidRDefault="00F64EC1" w:rsidP="0063442C">
      <w:pPr>
        <w:spacing w:before="240"/>
        <w:rPr>
          <w:rFonts w:ascii="Arial" w:hAnsi="Arial" w:cs="Arial"/>
        </w:rPr>
      </w:pPr>
      <w:r>
        <w:rPr>
          <w:rFonts w:ascii="Arial" w:hAnsi="Arial" w:cs="Arial"/>
        </w:rPr>
        <w:t>5. ...............................................................................................................................................</w:t>
      </w:r>
    </w:p>
    <w:p w:rsidR="00F64EC1" w:rsidRDefault="00F64EC1" w:rsidP="0019587D">
      <w:pPr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:rsidR="00F64EC1" w:rsidRDefault="00F64EC1" w:rsidP="0019587D">
      <w:pPr>
        <w:rPr>
          <w:rFonts w:ascii="Arial" w:hAnsi="Arial" w:cs="Arial"/>
        </w:rPr>
      </w:pPr>
    </w:p>
    <w:p w:rsidR="00F64EC1" w:rsidRDefault="00F64EC1" w:rsidP="0019587D">
      <w:pPr>
        <w:rPr>
          <w:rFonts w:ascii="Arial" w:hAnsi="Arial" w:cs="Arial"/>
        </w:rPr>
      </w:pPr>
      <w:r>
        <w:rPr>
          <w:rFonts w:ascii="Arial" w:hAnsi="Arial" w:cs="Arial"/>
        </w:rPr>
        <w:t>Vielen Dank!</w:t>
      </w:r>
    </w:p>
    <w:p w:rsidR="00F64EC1" w:rsidRDefault="00F64EC1" w:rsidP="00042518">
      <w:pPr>
        <w:rPr>
          <w:rFonts w:ascii="Arial" w:hAnsi="Arial" w:cs="Arial"/>
        </w:rPr>
      </w:pPr>
    </w:p>
    <w:p w:rsidR="00F64EC1" w:rsidRPr="00042518" w:rsidRDefault="00F64EC1" w:rsidP="00042518">
      <w:pPr>
        <w:rPr>
          <w:rFonts w:ascii="Arial" w:hAnsi="Arial" w:cs="Arial"/>
        </w:rPr>
      </w:pPr>
    </w:p>
    <w:sectPr w:rsidR="00F64EC1" w:rsidRPr="00042518" w:rsidSect="002E79A3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4EC1" w:rsidRDefault="00F64EC1" w:rsidP="00106714">
      <w:pPr>
        <w:spacing w:after="0"/>
      </w:pPr>
      <w:r>
        <w:separator/>
      </w:r>
    </w:p>
  </w:endnote>
  <w:endnote w:type="continuationSeparator" w:id="0">
    <w:p w:rsidR="00F64EC1" w:rsidRDefault="00F64EC1" w:rsidP="00106714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4EC1" w:rsidRDefault="00F64EC1" w:rsidP="00106714">
      <w:pPr>
        <w:spacing w:after="0"/>
      </w:pPr>
      <w:r>
        <w:separator/>
      </w:r>
    </w:p>
  </w:footnote>
  <w:footnote w:type="continuationSeparator" w:id="0">
    <w:p w:rsidR="00F64EC1" w:rsidRDefault="00F64EC1" w:rsidP="00106714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EC1" w:rsidRPr="0063442C" w:rsidRDefault="00F64EC1" w:rsidP="00B1569E">
    <w:pPr>
      <w:pStyle w:val="Header"/>
      <w:jc w:val="center"/>
      <w:rPr>
        <w:b/>
        <w:bCs/>
        <w:color w:val="FF0000"/>
        <w:sz w:val="24"/>
        <w:szCs w:val="24"/>
      </w:rPr>
    </w:pPr>
    <w:r w:rsidRPr="0063442C">
      <w:rPr>
        <w:b/>
        <w:bCs/>
        <w:color w:val="FF0000"/>
        <w:sz w:val="24"/>
        <w:szCs w:val="24"/>
      </w:rPr>
      <w:t>Bitte ausgefüllt per FAX: 0471 417259  an Monica Zanella,</w:t>
    </w:r>
  </w:p>
  <w:p w:rsidR="00F64EC1" w:rsidRPr="0063442C" w:rsidRDefault="00F64EC1" w:rsidP="00B1569E">
    <w:pPr>
      <w:pStyle w:val="Header"/>
      <w:jc w:val="center"/>
      <w:rPr>
        <w:b/>
        <w:bCs/>
        <w:color w:val="FF0000"/>
        <w:sz w:val="24"/>
        <w:szCs w:val="24"/>
      </w:rPr>
    </w:pPr>
    <w:r w:rsidRPr="0063442C">
      <w:rPr>
        <w:b/>
        <w:bCs/>
        <w:color w:val="FF0000"/>
        <w:sz w:val="24"/>
        <w:szCs w:val="24"/>
      </w:rPr>
      <w:t xml:space="preserve"> Bereich Innovation und Beratung, schicken!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42518"/>
    <w:rsid w:val="00042518"/>
    <w:rsid w:val="00106714"/>
    <w:rsid w:val="0019587D"/>
    <w:rsid w:val="00277422"/>
    <w:rsid w:val="0028077D"/>
    <w:rsid w:val="002E312C"/>
    <w:rsid w:val="002E79A3"/>
    <w:rsid w:val="003116BD"/>
    <w:rsid w:val="00345464"/>
    <w:rsid w:val="00384DB6"/>
    <w:rsid w:val="003C2692"/>
    <w:rsid w:val="00426C17"/>
    <w:rsid w:val="00473A55"/>
    <w:rsid w:val="00486F4A"/>
    <w:rsid w:val="00523C58"/>
    <w:rsid w:val="00555BA1"/>
    <w:rsid w:val="005A3965"/>
    <w:rsid w:val="005D20BC"/>
    <w:rsid w:val="005E2F70"/>
    <w:rsid w:val="005F2040"/>
    <w:rsid w:val="0063442C"/>
    <w:rsid w:val="006665CB"/>
    <w:rsid w:val="006C6742"/>
    <w:rsid w:val="007B79E2"/>
    <w:rsid w:val="007E6EDA"/>
    <w:rsid w:val="007F624F"/>
    <w:rsid w:val="00873A8B"/>
    <w:rsid w:val="008D1147"/>
    <w:rsid w:val="00905106"/>
    <w:rsid w:val="00923515"/>
    <w:rsid w:val="00A221DA"/>
    <w:rsid w:val="00B1569E"/>
    <w:rsid w:val="00B71611"/>
    <w:rsid w:val="00B71632"/>
    <w:rsid w:val="00BA368E"/>
    <w:rsid w:val="00C33CD8"/>
    <w:rsid w:val="00C6350F"/>
    <w:rsid w:val="00C82BE6"/>
    <w:rsid w:val="00DC5B64"/>
    <w:rsid w:val="00E042A3"/>
    <w:rsid w:val="00E54264"/>
    <w:rsid w:val="00E60A96"/>
    <w:rsid w:val="00F64EC1"/>
    <w:rsid w:val="00FC25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79A3"/>
    <w:pPr>
      <w:spacing w:after="200"/>
    </w:pPr>
    <w:rPr>
      <w:rFonts w:cs="Calibri"/>
      <w:lang w:val="de-DE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E60A96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60A96"/>
  </w:style>
  <w:style w:type="paragraph" w:styleId="BalloonText">
    <w:name w:val="Balloon Text"/>
    <w:basedOn w:val="Normal"/>
    <w:link w:val="BalloonTextChar"/>
    <w:uiPriority w:val="99"/>
    <w:semiHidden/>
    <w:rsid w:val="007F624F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624F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B1569E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C6742"/>
    <w:rPr>
      <w:lang w:val="de-DE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29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2</Pages>
  <Words>475</Words>
  <Characters>2714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"Technik fördern in Grund- und Mittelschule"</dc:title>
  <dc:subject/>
  <dc:creator>200370</dc:creator>
  <cp:keywords/>
  <dc:description/>
  <cp:lastModifiedBy>Renate Egger</cp:lastModifiedBy>
  <cp:revision>2</cp:revision>
  <cp:lastPrinted>2014-02-03T09:54:00Z</cp:lastPrinted>
  <dcterms:created xsi:type="dcterms:W3CDTF">2014-04-04T10:25:00Z</dcterms:created>
  <dcterms:modified xsi:type="dcterms:W3CDTF">2014-04-04T10:25:00Z</dcterms:modified>
</cp:coreProperties>
</file>