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99FF"/>
  <w:body>
    <w:p w:rsidR="004E6920" w:rsidRPr="00367D88" w:rsidRDefault="004E6920" w:rsidP="00366100">
      <w:pPr>
        <w:rPr>
          <w:b/>
          <w:bCs/>
          <w:sz w:val="24"/>
          <w:szCs w:val="24"/>
        </w:rPr>
      </w:pPr>
      <w:r w:rsidRPr="00367D88">
        <w:rPr>
          <w:b/>
          <w:bCs/>
          <w:sz w:val="24"/>
          <w:szCs w:val="24"/>
        </w:rPr>
        <w:t>Kindergarten Kurtinig</w:t>
      </w:r>
    </w:p>
    <w:p w:rsidR="004E6920" w:rsidRPr="000D7C6E" w:rsidRDefault="004E6920" w:rsidP="00366100">
      <w:pPr>
        <w:rPr>
          <w:sz w:val="24"/>
          <w:szCs w:val="24"/>
        </w:rPr>
      </w:pPr>
    </w:p>
    <w:p w:rsidR="004E6920" w:rsidRPr="00367D88" w:rsidRDefault="004E6920" w:rsidP="007C7E07">
      <w:pPr>
        <w:spacing w:after="0"/>
        <w:ind w:right="8674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1026" type="#_x0000_t75" style="position:absolute;left:0;text-align:left;margin-left:207.15pt;margin-top:54.15pt;width:564pt;height:336pt;z-index:251658240;visibility:visible;mso-wrap-distance-left:9.48pt;mso-wrap-distance-top:.96pt;mso-wrap-distance-right:9.57pt;mso-wrap-distance-bottom:1.29pt;mso-position-horizontal-relative:margin;mso-position-vertical-relative:margin">
            <v:imagedata r:id="rId4" o:title=""/>
            <o:lock v:ext="edit" aspectratio="f"/>
            <w10:wrap type="square" anchorx="margin" anchory="margin"/>
          </v:shape>
        </w:pict>
      </w:r>
      <w:r w:rsidRPr="00367D88">
        <w:rPr>
          <w:rFonts w:ascii="Eras Demi ITC" w:hAnsi="Eras Demi ITC" w:cs="Eras Demi ITC"/>
          <w:b/>
          <w:bCs/>
          <w:sz w:val="32"/>
          <w:szCs w:val="32"/>
        </w:rPr>
        <w:t>Zur</w:t>
      </w:r>
    </w:p>
    <w:p w:rsidR="004E6920" w:rsidRPr="00367D88" w:rsidRDefault="004E6920" w:rsidP="007C7E07">
      <w:pPr>
        <w:spacing w:after="0"/>
        <w:ind w:right="8561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 w:rsidRPr="00367D88">
        <w:rPr>
          <w:rFonts w:ascii="Eras Demi ITC" w:hAnsi="Eras Demi ITC" w:cs="Eras Demi ITC"/>
          <w:b/>
          <w:bCs/>
          <w:sz w:val="32"/>
          <w:szCs w:val="32"/>
        </w:rPr>
        <w:t xml:space="preserve">Ausstellungseröffnung </w:t>
      </w:r>
    </w:p>
    <w:p w:rsidR="004E6920" w:rsidRPr="00367D88" w:rsidRDefault="004E6920" w:rsidP="007C7E07">
      <w:pPr>
        <w:spacing w:after="0"/>
        <w:ind w:left="113" w:right="7994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 w:rsidRPr="00367D88">
        <w:rPr>
          <w:rFonts w:ascii="Eras Demi ITC" w:hAnsi="Eras Demi ITC" w:cs="Eras Demi ITC"/>
          <w:b/>
          <w:bCs/>
          <w:sz w:val="32"/>
          <w:szCs w:val="32"/>
        </w:rPr>
        <w:t xml:space="preserve">und </w:t>
      </w:r>
    </w:p>
    <w:p w:rsidR="004E6920" w:rsidRPr="00367D88" w:rsidRDefault="004E6920" w:rsidP="007C7E07">
      <w:pPr>
        <w:spacing w:after="0"/>
        <w:ind w:left="57" w:right="7824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 w:rsidRPr="00367D88">
        <w:rPr>
          <w:rFonts w:ascii="Eras Demi ITC" w:hAnsi="Eras Demi ITC" w:cs="Eras Demi ITC"/>
          <w:b/>
          <w:bCs/>
          <w:sz w:val="32"/>
          <w:szCs w:val="32"/>
        </w:rPr>
        <w:t xml:space="preserve">unserem </w:t>
      </w:r>
    </w:p>
    <w:p w:rsidR="004E6920" w:rsidRPr="00367D88" w:rsidRDefault="004E6920" w:rsidP="007C7E07">
      <w:pPr>
        <w:spacing w:after="0"/>
        <w:ind w:left="113" w:right="7880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 w:rsidRPr="00367D88">
        <w:rPr>
          <w:rFonts w:ascii="Eras Demi ITC" w:hAnsi="Eras Demi ITC" w:cs="Eras Demi ITC"/>
          <w:b/>
          <w:bCs/>
          <w:sz w:val="32"/>
          <w:szCs w:val="32"/>
        </w:rPr>
        <w:t>Abschlussfest</w:t>
      </w:r>
    </w:p>
    <w:p w:rsidR="004E6920" w:rsidRPr="00367D88" w:rsidRDefault="004E6920" w:rsidP="007C7E07">
      <w:pPr>
        <w:spacing w:after="0"/>
        <w:ind w:left="113" w:right="7880"/>
        <w:jc w:val="center"/>
        <w:rPr>
          <w:rFonts w:ascii="Eras Demi ITC" w:hAnsi="Eras Demi ITC" w:cs="Eras Demi ITC"/>
          <w:b/>
          <w:bCs/>
          <w:sz w:val="32"/>
          <w:szCs w:val="32"/>
        </w:rPr>
      </w:pPr>
      <w:r w:rsidRPr="00367D88">
        <w:rPr>
          <w:rFonts w:ascii="Eras Demi ITC" w:hAnsi="Eras Demi ITC" w:cs="Eras Demi ITC"/>
          <w:b/>
          <w:bCs/>
          <w:sz w:val="32"/>
          <w:szCs w:val="32"/>
        </w:rPr>
        <w:t>laden ein:</w:t>
      </w:r>
    </w:p>
    <w:p w:rsidR="004E6920" w:rsidRDefault="004E6920" w:rsidP="007C7E07">
      <w:pPr>
        <w:spacing w:after="0"/>
        <w:ind w:left="113" w:right="7880"/>
        <w:jc w:val="center"/>
        <w:rPr>
          <w:b/>
          <w:bCs/>
          <w:sz w:val="32"/>
          <w:szCs w:val="32"/>
        </w:rPr>
      </w:pPr>
    </w:p>
    <w:p w:rsidR="004E6920" w:rsidRPr="00367D88" w:rsidRDefault="004E6920" w:rsidP="007C7E07">
      <w:pPr>
        <w:spacing w:after="0"/>
        <w:ind w:left="113" w:right="7880"/>
        <w:jc w:val="center"/>
        <w:rPr>
          <w:b/>
          <w:bCs/>
          <w:sz w:val="24"/>
          <w:szCs w:val="24"/>
        </w:rPr>
      </w:pPr>
      <w:r w:rsidRPr="00367D88">
        <w:rPr>
          <w:b/>
          <w:bCs/>
          <w:sz w:val="24"/>
          <w:szCs w:val="24"/>
        </w:rPr>
        <w:t>alle Mädchen und Buben des Kindergarten</w:t>
      </w:r>
      <w:r>
        <w:rPr>
          <w:b/>
          <w:bCs/>
          <w:sz w:val="24"/>
          <w:szCs w:val="24"/>
        </w:rPr>
        <w:t>s</w:t>
      </w:r>
      <w:r w:rsidRPr="00367D88">
        <w:rPr>
          <w:b/>
          <w:bCs/>
          <w:sz w:val="24"/>
          <w:szCs w:val="24"/>
        </w:rPr>
        <w:t xml:space="preserve"> Kurtinig </w:t>
      </w:r>
    </w:p>
    <w:p w:rsidR="004E6920" w:rsidRPr="00367D88" w:rsidRDefault="004E6920" w:rsidP="007C7E07">
      <w:pPr>
        <w:spacing w:after="0"/>
        <w:ind w:left="113" w:right="7880"/>
        <w:jc w:val="center"/>
        <w:rPr>
          <w:b/>
          <w:bCs/>
          <w:sz w:val="24"/>
          <w:szCs w:val="24"/>
        </w:rPr>
      </w:pPr>
      <w:r w:rsidRPr="00367D88">
        <w:rPr>
          <w:b/>
          <w:bCs/>
          <w:sz w:val="24"/>
          <w:szCs w:val="24"/>
        </w:rPr>
        <w:t xml:space="preserve">Martin Pohl </w:t>
      </w:r>
    </w:p>
    <w:p w:rsidR="004E6920" w:rsidRPr="00367D88" w:rsidRDefault="004E6920" w:rsidP="007C7E07">
      <w:pPr>
        <w:spacing w:after="0"/>
        <w:ind w:left="113" w:right="7880"/>
        <w:jc w:val="center"/>
        <w:rPr>
          <w:b/>
          <w:bCs/>
          <w:sz w:val="24"/>
          <w:szCs w:val="24"/>
        </w:rPr>
      </w:pPr>
      <w:r w:rsidRPr="00367D88">
        <w:rPr>
          <w:b/>
          <w:bCs/>
          <w:sz w:val="24"/>
          <w:szCs w:val="24"/>
        </w:rPr>
        <w:t>und das Kindergartenteam</w:t>
      </w:r>
    </w:p>
    <w:p w:rsidR="004E6920" w:rsidRPr="000D7C6E" w:rsidRDefault="004E6920" w:rsidP="007C7E07">
      <w:pPr>
        <w:spacing w:after="0"/>
        <w:ind w:left="624" w:right="7767"/>
        <w:jc w:val="center"/>
        <w:rPr>
          <w:b/>
          <w:bCs/>
          <w:sz w:val="32"/>
          <w:szCs w:val="32"/>
        </w:rPr>
      </w:pPr>
    </w:p>
    <w:p w:rsidR="004E6920" w:rsidRPr="000D7C6E" w:rsidRDefault="004E6920" w:rsidP="007C7E07">
      <w:pPr>
        <w:spacing w:after="0"/>
        <w:ind w:left="227" w:right="799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am </w:t>
      </w:r>
      <w:r w:rsidRPr="000D7C6E">
        <w:rPr>
          <w:b/>
          <w:bCs/>
          <w:sz w:val="24"/>
          <w:szCs w:val="24"/>
        </w:rPr>
        <w:t>Dienstag, den 31. Mai 2011</w:t>
      </w:r>
    </w:p>
    <w:p w:rsidR="004E6920" w:rsidRDefault="004E6920" w:rsidP="003C5221">
      <w:pPr>
        <w:spacing w:after="0"/>
        <w:ind w:left="170" w:right="78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um</w:t>
      </w:r>
      <w:r w:rsidRPr="000D7C6E">
        <w:rPr>
          <w:b/>
          <w:bCs/>
          <w:sz w:val="24"/>
          <w:szCs w:val="24"/>
        </w:rPr>
        <w:t xml:space="preserve"> 10.00Uhr </w:t>
      </w:r>
    </w:p>
    <w:p w:rsidR="004E6920" w:rsidRPr="000D7C6E" w:rsidRDefault="004E6920" w:rsidP="00367D88">
      <w:pPr>
        <w:spacing w:after="100" w:afterAutospacing="1"/>
        <w:ind w:left="227" w:right="78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im Haus Curtinie</w:t>
      </w:r>
    </w:p>
    <w:p w:rsidR="004E6920" w:rsidRPr="000D7C6E" w:rsidRDefault="004E6920" w:rsidP="00367D88">
      <w:pPr>
        <w:spacing w:after="0"/>
        <w:rPr>
          <w:b/>
          <w:bCs/>
          <w:sz w:val="24"/>
          <w:szCs w:val="24"/>
          <w:u w:val="single"/>
        </w:rPr>
      </w:pPr>
      <w:r w:rsidRPr="000D7C6E">
        <w:rPr>
          <w:b/>
          <w:bCs/>
          <w:sz w:val="24"/>
          <w:szCs w:val="24"/>
          <w:u w:val="single"/>
        </w:rPr>
        <w:t>Programm:</w:t>
      </w:r>
    </w:p>
    <w:p w:rsidR="004E6920" w:rsidRPr="00A80165" w:rsidRDefault="004E6920" w:rsidP="00A80165">
      <w:pPr>
        <w:pStyle w:val="NoSpacing"/>
        <w:rPr>
          <w:b/>
          <w:bCs/>
        </w:rPr>
      </w:pPr>
      <w:r w:rsidRPr="00A80165">
        <w:rPr>
          <w:b/>
          <w:bCs/>
        </w:rPr>
        <w:t>Lied der Kindergartenkinder</w:t>
      </w:r>
    </w:p>
    <w:p w:rsidR="004E6920" w:rsidRPr="00A80165" w:rsidRDefault="004E6920" w:rsidP="00A80165">
      <w:pPr>
        <w:pStyle w:val="NoSpacing"/>
        <w:rPr>
          <w:b/>
          <w:bCs/>
        </w:rPr>
      </w:pPr>
      <w:r w:rsidRPr="00A80165">
        <w:rPr>
          <w:b/>
          <w:bCs/>
        </w:rPr>
        <w:t xml:space="preserve">Begrüßung </w:t>
      </w:r>
    </w:p>
    <w:p w:rsidR="004E6920" w:rsidRPr="00A80165" w:rsidRDefault="004E6920" w:rsidP="00A80165">
      <w:pPr>
        <w:pStyle w:val="NoSpacing"/>
        <w:rPr>
          <w:b/>
          <w:bCs/>
        </w:rPr>
      </w:pPr>
      <w:r w:rsidRPr="00A80165">
        <w:rPr>
          <w:b/>
          <w:bCs/>
        </w:rPr>
        <w:t xml:space="preserve">Power Point Präsentation zur Aktion: </w:t>
      </w:r>
    </w:p>
    <w:p w:rsidR="004E6920" w:rsidRDefault="004E6920" w:rsidP="00A80165">
      <w:pPr>
        <w:pStyle w:val="NoSpacing"/>
        <w:rPr>
          <w:b/>
          <w:bCs/>
        </w:rPr>
      </w:pPr>
      <w:r w:rsidRPr="00A80165">
        <w:rPr>
          <w:b/>
          <w:bCs/>
        </w:rPr>
        <w:t>„Kreativitätsförderung in Schule und Kindergarten“</w:t>
      </w:r>
    </w:p>
    <w:p w:rsidR="004E6920" w:rsidRPr="00A80165" w:rsidRDefault="004E6920" w:rsidP="00A80165">
      <w:pPr>
        <w:pStyle w:val="NoSpacing"/>
        <w:rPr>
          <w:b/>
          <w:bCs/>
        </w:rPr>
      </w:pPr>
    </w:p>
    <w:p w:rsidR="004E6920" w:rsidRDefault="004E6920" w:rsidP="00BF0034">
      <w:pPr>
        <w:pStyle w:val="NoSpacing"/>
        <w:rPr>
          <w:b/>
          <w:bCs/>
        </w:rPr>
      </w:pPr>
      <w:r w:rsidRPr="00A80165">
        <w:rPr>
          <w:b/>
          <w:bCs/>
        </w:rPr>
        <w:t>Grußworte der Kindergartendirektorin Frau Dr. Beatrix Aigner</w:t>
      </w:r>
    </w:p>
    <w:p w:rsidR="004E6920" w:rsidRDefault="004E6920" w:rsidP="00BF0034">
      <w:pPr>
        <w:pStyle w:val="NoSpacing"/>
        <w:rPr>
          <w:b/>
          <w:bCs/>
        </w:rPr>
      </w:pPr>
      <w:r w:rsidRPr="00BF0034">
        <w:rPr>
          <w:b/>
          <w:bCs/>
        </w:rPr>
        <w:t xml:space="preserve"> </w:t>
      </w:r>
      <w:r w:rsidRPr="00A80165">
        <w:rPr>
          <w:b/>
          <w:bCs/>
        </w:rPr>
        <w:t>Grußworte der Landesrätin Frau Dr. Sabina Kasslatter Mur</w:t>
      </w:r>
    </w:p>
    <w:p w:rsidR="004E6920" w:rsidRPr="00A80165" w:rsidRDefault="004E6920" w:rsidP="00BF0034">
      <w:pPr>
        <w:pStyle w:val="NoSpacing"/>
        <w:rPr>
          <w:b/>
          <w:bCs/>
        </w:rPr>
      </w:pPr>
      <w:r w:rsidRPr="00BF0034">
        <w:rPr>
          <w:b/>
          <w:bCs/>
        </w:rPr>
        <w:t xml:space="preserve"> </w:t>
      </w:r>
      <w:r w:rsidRPr="00A80165">
        <w:rPr>
          <w:b/>
          <w:bCs/>
        </w:rPr>
        <w:t>Lied der Kindergartenkinder</w:t>
      </w:r>
    </w:p>
    <w:p w:rsidR="004E6920" w:rsidRDefault="004E6920" w:rsidP="00A80165">
      <w:pPr>
        <w:pStyle w:val="NoSpacing"/>
        <w:rPr>
          <w:b/>
          <w:bCs/>
        </w:rPr>
      </w:pPr>
      <w:r>
        <w:rPr>
          <w:b/>
          <w:bCs/>
        </w:rPr>
        <w:t xml:space="preserve">Eröffnung der Ausstellung </w:t>
      </w:r>
      <w:r w:rsidRPr="00A80165">
        <w:rPr>
          <w:b/>
          <w:bCs/>
        </w:rPr>
        <w:t>Herr</w:t>
      </w:r>
      <w:r>
        <w:rPr>
          <w:b/>
          <w:bCs/>
        </w:rPr>
        <w:t xml:space="preserve"> Bürgermeister</w:t>
      </w:r>
      <w:r w:rsidRPr="00A80165">
        <w:rPr>
          <w:b/>
          <w:bCs/>
        </w:rPr>
        <w:t xml:space="preserve"> Dr. Mayr Manfred</w:t>
      </w:r>
      <w:r w:rsidRPr="00BF0034">
        <w:rPr>
          <w:b/>
          <w:bCs/>
        </w:rPr>
        <w:t xml:space="preserve"> </w:t>
      </w:r>
    </w:p>
    <w:p w:rsidR="004E6920" w:rsidRPr="00A80165" w:rsidRDefault="004E6920" w:rsidP="00A80165">
      <w:pPr>
        <w:pStyle w:val="NoSpacing"/>
        <w:rPr>
          <w:b/>
          <w:bCs/>
        </w:rPr>
      </w:pPr>
      <w:bookmarkStart w:id="0" w:name="_GoBack"/>
      <w:bookmarkEnd w:id="0"/>
      <w:r w:rsidRPr="00A80165">
        <w:rPr>
          <w:b/>
          <w:bCs/>
        </w:rPr>
        <w:t>Dur</w:t>
      </w:r>
      <w:r>
        <w:rPr>
          <w:b/>
          <w:bCs/>
        </w:rPr>
        <w:t>ch die Ausstellung führt</w:t>
      </w:r>
      <w:r w:rsidRPr="00A80165">
        <w:rPr>
          <w:b/>
          <w:bCs/>
        </w:rPr>
        <w:t xml:space="preserve"> Herr Martin Pohl</w:t>
      </w:r>
    </w:p>
    <w:p w:rsidR="004E6920" w:rsidRPr="00A80165" w:rsidRDefault="004E6920" w:rsidP="00A80165">
      <w:pPr>
        <w:pStyle w:val="NoSpacing"/>
      </w:pPr>
    </w:p>
    <w:p w:rsidR="004E6920" w:rsidRPr="00367D88" w:rsidRDefault="004E6920" w:rsidP="00366100">
      <w:pPr>
        <w:rPr>
          <w:b/>
          <w:bCs/>
        </w:rPr>
      </w:pPr>
      <w:r w:rsidRPr="00367D88">
        <w:rPr>
          <w:b/>
          <w:bCs/>
        </w:rPr>
        <w:t>Anschließend gibt es ein  Buffet im Garten des Kindergartens</w:t>
      </w:r>
    </w:p>
    <w:p w:rsidR="004E6920" w:rsidRPr="000D7C6E" w:rsidRDefault="004E6920" w:rsidP="00366100">
      <w:pPr>
        <w:rPr>
          <w:sz w:val="24"/>
          <w:szCs w:val="24"/>
        </w:rPr>
      </w:pPr>
    </w:p>
    <w:sectPr w:rsidR="004E6920" w:rsidRPr="000D7C6E" w:rsidSect="007421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ras Demi ITC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67B"/>
    <w:rsid w:val="00045983"/>
    <w:rsid w:val="000D7C6E"/>
    <w:rsid w:val="00135D34"/>
    <w:rsid w:val="00224ABA"/>
    <w:rsid w:val="00366100"/>
    <w:rsid w:val="00367D88"/>
    <w:rsid w:val="003C5221"/>
    <w:rsid w:val="004E6920"/>
    <w:rsid w:val="00656349"/>
    <w:rsid w:val="00717D72"/>
    <w:rsid w:val="0074215C"/>
    <w:rsid w:val="007C7E07"/>
    <w:rsid w:val="008171EE"/>
    <w:rsid w:val="00A80165"/>
    <w:rsid w:val="00BC7EEC"/>
    <w:rsid w:val="00BF0034"/>
    <w:rsid w:val="00CB4895"/>
    <w:rsid w:val="00E2767B"/>
    <w:rsid w:val="00E57709"/>
    <w:rsid w:val="00E9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ABA"/>
    <w:pPr>
      <w:spacing w:after="200" w:line="276" w:lineRule="auto"/>
    </w:pPr>
    <w:rPr>
      <w:rFonts w:cs="Cambria"/>
      <w:lang w:val="de-DE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C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E0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80165"/>
    <w:rPr>
      <w:rFonts w:cs="Cambria"/>
      <w:lang w:val="de-D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104</Words>
  <Characters>597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Kindergarten Kurtinig</dc:title>
  <dc:subject/>
  <dc:creator>sabine peer</dc:creator>
  <cp:keywords/>
  <dc:description/>
  <cp:lastModifiedBy>Johanna Woerndle</cp:lastModifiedBy>
  <cp:revision>2</cp:revision>
  <cp:lastPrinted>2011-05-11T15:57:00Z</cp:lastPrinted>
  <dcterms:created xsi:type="dcterms:W3CDTF">2011-05-27T07:28:00Z</dcterms:created>
  <dcterms:modified xsi:type="dcterms:W3CDTF">2011-05-27T07:28:00Z</dcterms:modified>
</cp:coreProperties>
</file>