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22" w:rsidRDefault="009E3322" w:rsidP="00C41B25">
      <w:pPr>
        <w:ind w:left="-540" w:right="-262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2" o:spid="_x0000_s1026" type="#_x0000_t75" style="position:absolute;left:0;text-align:left;margin-left:-27pt;margin-top:-45pt;width:537pt;height:314.2pt;z-index:-251658240;visibility:visible">
            <v:imagedata r:id="rId5" o:title=""/>
          </v:shape>
        </w:pict>
      </w:r>
    </w:p>
    <w:p w:rsidR="009E3322" w:rsidRDefault="009E3322" w:rsidP="00C41B25">
      <w:pPr>
        <w:ind w:left="-540" w:right="-262"/>
      </w:pPr>
    </w:p>
    <w:p w:rsidR="009E3322" w:rsidRDefault="009E3322" w:rsidP="00C41B25">
      <w:pPr>
        <w:ind w:left="-540" w:right="-262"/>
      </w:pPr>
    </w:p>
    <w:p w:rsidR="009E3322" w:rsidRPr="00182A34" w:rsidRDefault="009E3322" w:rsidP="00C41B25">
      <w:pPr>
        <w:ind w:left="-540" w:right="-262"/>
        <w:rPr>
          <w:rFonts w:ascii="Arial" w:eastAsia="Arial Unicode MS" w:hAnsi="Arial"/>
          <w:sz w:val="22"/>
          <w:szCs w:val="22"/>
          <w:lang w:val="de-DE"/>
        </w:rPr>
      </w:pPr>
    </w:p>
    <w:p w:rsidR="009E3322" w:rsidRPr="00182A34" w:rsidRDefault="009E3322" w:rsidP="00C41B25">
      <w:pPr>
        <w:ind w:left="-540" w:right="-262"/>
        <w:rPr>
          <w:rFonts w:ascii="Arial" w:eastAsia="Arial Unicode MS" w:hAnsi="Arial"/>
          <w:sz w:val="22"/>
          <w:szCs w:val="22"/>
          <w:lang w:val="de-DE"/>
        </w:rPr>
      </w:pPr>
    </w:p>
    <w:p w:rsidR="009E3322" w:rsidRPr="00182A34" w:rsidRDefault="009E3322" w:rsidP="00C41B25">
      <w:pPr>
        <w:ind w:left="-540" w:right="-262"/>
        <w:rPr>
          <w:rFonts w:ascii="Arial" w:eastAsia="Arial Unicode MS" w:hAnsi="Arial"/>
          <w:sz w:val="22"/>
          <w:szCs w:val="22"/>
          <w:lang w:val="de-DE"/>
        </w:rPr>
      </w:pPr>
    </w:p>
    <w:p w:rsidR="009E3322" w:rsidRPr="00182A34" w:rsidRDefault="009E3322" w:rsidP="00C41B25">
      <w:pPr>
        <w:ind w:left="-540" w:right="-262"/>
        <w:rPr>
          <w:rFonts w:ascii="Arial" w:eastAsia="Arial Unicode MS" w:hAnsi="Arial"/>
          <w:sz w:val="22"/>
          <w:szCs w:val="22"/>
          <w:lang w:val="de-DE"/>
        </w:rPr>
      </w:pPr>
    </w:p>
    <w:p w:rsidR="009E3322" w:rsidRPr="00182A34" w:rsidRDefault="009E3322" w:rsidP="00C41B25">
      <w:pPr>
        <w:ind w:left="-540" w:right="-262"/>
        <w:rPr>
          <w:rFonts w:ascii="Arial" w:eastAsia="Arial Unicode MS" w:hAnsi="Arial"/>
          <w:sz w:val="22"/>
          <w:szCs w:val="22"/>
          <w:lang w:val="de-DE"/>
        </w:rPr>
      </w:pPr>
    </w:p>
    <w:p w:rsidR="009E3322" w:rsidRPr="00182A34" w:rsidRDefault="009E3322" w:rsidP="00C41B25">
      <w:pPr>
        <w:ind w:left="-540" w:right="-262"/>
        <w:rPr>
          <w:rFonts w:ascii="Arial" w:eastAsia="Arial Unicode MS" w:hAnsi="Arial"/>
          <w:sz w:val="22"/>
          <w:szCs w:val="22"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Default="009E3322" w:rsidP="00C41B25">
      <w:pPr>
        <w:ind w:left="-540" w:right="-262"/>
        <w:jc w:val="center"/>
        <w:rPr>
          <w:rFonts w:ascii="Arial" w:eastAsia="Arial Unicode MS" w:hAnsi="Arial"/>
          <w:b/>
          <w:bCs/>
          <w:lang w:val="de-DE"/>
        </w:rPr>
      </w:pPr>
      <w:r>
        <w:pict>
          <v:shape id="_x0000_i1025" type="#_x0000_t75" style="width:365.4pt;height:39pt">
            <v:imagedata r:id="rId6" o:title="" cropbottom="21018f" cropright="23198f"/>
          </v:shape>
        </w:pict>
      </w:r>
    </w:p>
    <w:p w:rsidR="009E3322" w:rsidRDefault="009E3322" w:rsidP="00C41B25">
      <w:pPr>
        <w:ind w:left="-540" w:right="-262"/>
        <w:jc w:val="center"/>
        <w:rPr>
          <w:rFonts w:ascii="Arial" w:eastAsia="Arial Unicode MS" w:hAnsi="Arial"/>
          <w:b/>
          <w:bCs/>
          <w:lang w:val="de-DE"/>
        </w:rPr>
      </w:pPr>
      <w:r>
        <w:pict>
          <v:shape id="_x0000_i1026" type="#_x0000_t75" style="width:420pt;height:22.2pt">
            <v:imagedata r:id="rId6" o:title="" croptop="39237f" cropright="16813f"/>
          </v:shape>
        </w:pict>
      </w:r>
    </w:p>
    <w:p w:rsidR="009E3322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Pr="005458A6" w:rsidRDefault="009E3322" w:rsidP="00C41B25">
      <w:pPr>
        <w:ind w:left="-540" w:right="-262"/>
        <w:rPr>
          <w:rFonts w:ascii="Arial" w:eastAsia="Arial Unicode MS" w:hAnsi="Arial"/>
          <w:b/>
          <w:bCs/>
          <w:lang w:val="de-DE"/>
        </w:rPr>
      </w:pPr>
    </w:p>
    <w:p w:rsidR="009E3322" w:rsidRPr="005458A6" w:rsidRDefault="009E3322" w:rsidP="00C41B25">
      <w:pPr>
        <w:ind w:left="-540" w:right="-262"/>
        <w:rPr>
          <w:rFonts w:ascii="Arial" w:eastAsia="Arial Unicode MS" w:hAnsi="Arial"/>
          <w:b/>
          <w:bCs/>
          <w:sz w:val="28"/>
          <w:szCs w:val="28"/>
          <w:lang w:val="de-DE"/>
        </w:rPr>
      </w:pPr>
    </w:p>
    <w:p w:rsidR="009E3322" w:rsidRPr="005458A6" w:rsidRDefault="009E3322" w:rsidP="005458A6">
      <w:pPr>
        <w:ind w:left="-540" w:right="-262"/>
        <w:jc w:val="center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Die Direktorin des Amtes für Bau- und Kunstdenkmäler Dr. Waldtraud Kofler Engl</w:t>
      </w:r>
    </w:p>
    <w:p w:rsidR="009E3322" w:rsidRPr="005458A6" w:rsidRDefault="009E3322" w:rsidP="00C41B25">
      <w:pPr>
        <w:ind w:left="-540" w:right="-262"/>
        <w:jc w:val="center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eröffnet am 15.03.2012 um 15 Uhr</w:t>
      </w:r>
    </w:p>
    <w:p w:rsidR="009E3322" w:rsidRPr="005458A6" w:rsidRDefault="009E3322" w:rsidP="00C41B25">
      <w:pPr>
        <w:ind w:left="-540" w:right="-262"/>
        <w:jc w:val="center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die Ausstellung im Bildungszentrum Frankenberg.</w:t>
      </w:r>
    </w:p>
    <w:p w:rsidR="009E3322" w:rsidRPr="005458A6" w:rsidRDefault="009E3322" w:rsidP="00C41B25">
      <w:pPr>
        <w:ind w:left="-540" w:right="-262"/>
        <w:rPr>
          <w:rFonts w:ascii="Syntax LT Std" w:eastAsia="Arial Unicode MS" w:hAnsi="Syntax LT Std"/>
          <w:b/>
          <w:bCs/>
          <w:sz w:val="26"/>
          <w:szCs w:val="26"/>
          <w:lang w:val="de-DE"/>
        </w:rPr>
      </w:pPr>
    </w:p>
    <w:p w:rsidR="009E3322" w:rsidRPr="005458A6" w:rsidRDefault="009E3322" w:rsidP="00C41B25">
      <w:pPr>
        <w:ind w:left="-540" w:right="-262"/>
        <w:jc w:val="both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Die Dokumentation gibt Einblick in die in unserer Zeitgeschichte entstandenen Gebäude. Sie prägen unsere Kulturlandschaft, sind Zeugen unserer Entwicklung und tragen zur Erhaltung von Identität und Tradition bei.</w:t>
      </w:r>
    </w:p>
    <w:p w:rsidR="009E3322" w:rsidRPr="005458A6" w:rsidRDefault="009E3322" w:rsidP="00C41B25">
      <w:pPr>
        <w:ind w:left="-540" w:right="-262"/>
        <w:jc w:val="both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</w:p>
    <w:p w:rsidR="009E3322" w:rsidRPr="005458A6" w:rsidRDefault="009E3322" w:rsidP="00C41B25">
      <w:pPr>
        <w:ind w:left="-540" w:right="-262"/>
        <w:jc w:val="both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</w:p>
    <w:p w:rsidR="009E3322" w:rsidRPr="005458A6" w:rsidRDefault="009E3322" w:rsidP="00C41B25">
      <w:pPr>
        <w:ind w:left="-540" w:right="-262"/>
        <w:jc w:val="both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Die Ausstellung ist bis zum 23.03.2012 täglich von Montag bis Freitag in der Zeit von 9.00 – 12.30 und 14.00 – 17.00 Uhr geöffnet.</w:t>
      </w:r>
    </w:p>
    <w:p w:rsidR="009E3322" w:rsidRPr="005458A6" w:rsidRDefault="009E3322" w:rsidP="00C41B25">
      <w:pPr>
        <w:ind w:left="-540" w:right="-262"/>
        <w:jc w:val="both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Sie ist allen frei zugänglich.</w:t>
      </w:r>
    </w:p>
    <w:p w:rsidR="009E3322" w:rsidRPr="005458A6" w:rsidRDefault="009E3322" w:rsidP="00C41B25">
      <w:pPr>
        <w:ind w:left="-540" w:right="-262"/>
        <w:rPr>
          <w:rFonts w:ascii="Syntax LT Std" w:eastAsia="Arial Unicode MS" w:hAnsi="Syntax LT Std"/>
          <w:b/>
          <w:bCs/>
          <w:sz w:val="26"/>
          <w:szCs w:val="26"/>
          <w:lang w:val="de-DE"/>
        </w:rPr>
      </w:pPr>
    </w:p>
    <w:p w:rsidR="009E3322" w:rsidRPr="005458A6" w:rsidRDefault="009E3322" w:rsidP="008F7F2C">
      <w:pPr>
        <w:ind w:right="-262"/>
        <w:rPr>
          <w:rFonts w:ascii="Syntax LT Std" w:eastAsia="Arial Unicode MS" w:hAnsi="Syntax LT Std"/>
          <w:b/>
          <w:bCs/>
          <w:sz w:val="26"/>
          <w:szCs w:val="26"/>
          <w:lang w:val="de-DE"/>
        </w:rPr>
        <w:sectPr w:rsidR="009E3322" w:rsidRPr="005458A6" w:rsidSect="005B0BA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9E3322" w:rsidRPr="005458A6" w:rsidRDefault="009E3322" w:rsidP="00C41B25">
      <w:pPr>
        <w:ind w:left="-540" w:right="-262"/>
        <w:rPr>
          <w:rFonts w:ascii="Syntax LT Std" w:eastAsia="Arial Unicode MS" w:hAnsi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Kontakt:</w:t>
      </w:r>
    </w:p>
    <w:p w:rsidR="009E3322" w:rsidRPr="005458A6" w:rsidRDefault="009E3322" w:rsidP="00C41B25">
      <w:pPr>
        <w:ind w:left="-540" w:right="-262"/>
        <w:rPr>
          <w:rFonts w:ascii="Syntax LT Std" w:eastAsia="Arial Unicode MS" w:hAnsi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Bildungszentrum Frankenberg</w:t>
      </w:r>
    </w:p>
    <w:p w:rsidR="009E3322" w:rsidRPr="005458A6" w:rsidRDefault="009E3322" w:rsidP="00C41B25">
      <w:pPr>
        <w:ind w:left="-540" w:right="-262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Dorf 42</w:t>
      </w:r>
    </w:p>
    <w:p w:rsidR="009E3322" w:rsidRPr="005458A6" w:rsidRDefault="009E3322" w:rsidP="00C41B25">
      <w:pPr>
        <w:ind w:left="-540" w:right="-262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39010 Tisens</w:t>
      </w:r>
    </w:p>
    <w:p w:rsidR="009E3322" w:rsidRPr="005458A6" w:rsidRDefault="009E3322" w:rsidP="00C41B25">
      <w:pPr>
        <w:ind w:left="-540" w:right="-262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</w:p>
    <w:p w:rsidR="009E3322" w:rsidRPr="005458A6" w:rsidRDefault="009E3322" w:rsidP="00C41B25">
      <w:pPr>
        <w:ind w:left="-540" w:right="-262"/>
        <w:jc w:val="right"/>
        <w:rPr>
          <w:rFonts w:ascii="Syntax LT Std" w:eastAsia="Arial Unicode MS" w:hAnsi="Syntax LT Std"/>
          <w:b/>
          <w:bCs/>
          <w:sz w:val="26"/>
          <w:szCs w:val="26"/>
          <w:lang w:val="de-DE"/>
        </w:rPr>
      </w:pPr>
    </w:p>
    <w:p w:rsidR="009E3322" w:rsidRPr="005458A6" w:rsidRDefault="009E3322" w:rsidP="00C41B25">
      <w:pPr>
        <w:ind w:left="-540" w:right="-262"/>
        <w:jc w:val="right"/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Tel. +39 0473 920962</w:t>
      </w:r>
    </w:p>
    <w:p w:rsidR="009E3322" w:rsidRDefault="009E3322" w:rsidP="008F7F2C">
      <w:pPr>
        <w:ind w:left="-540" w:right="-262"/>
        <w:jc w:val="right"/>
        <w:rPr>
          <w:rFonts w:ascii="Syntax LT Std" w:eastAsia="Arial Unicode MS" w:hAnsi="Syntax LT Std"/>
          <w:b/>
          <w:bCs/>
          <w:sz w:val="26"/>
          <w:szCs w:val="26"/>
          <w:lang w:val="de-DE"/>
        </w:rPr>
      </w:pPr>
      <w:r w:rsidRPr="005458A6">
        <w:rPr>
          <w:rFonts w:ascii="Syntax LT Std" w:eastAsia="Arial Unicode MS" w:hAnsi="Syntax LT Std" w:cs="Syntax LT Std"/>
          <w:b/>
          <w:bCs/>
          <w:sz w:val="26"/>
          <w:szCs w:val="26"/>
          <w:lang w:val="de-DE"/>
        </w:rPr>
        <w:t>Fax +39 0473 920996</w:t>
      </w:r>
    </w:p>
    <w:p w:rsidR="009E3322" w:rsidRPr="008F7F2C" w:rsidRDefault="009E3322" w:rsidP="008F7F2C">
      <w:pPr>
        <w:ind w:right="-262"/>
        <w:rPr>
          <w:rFonts w:ascii="Syntax LT Std" w:eastAsia="Arial Unicode MS" w:hAnsi="Syntax LT Std"/>
          <w:b/>
          <w:bCs/>
          <w:sz w:val="26"/>
          <w:szCs w:val="26"/>
          <w:lang w:val="de-DE"/>
        </w:rPr>
        <w:sectPr w:rsidR="009E3322" w:rsidRPr="008F7F2C" w:rsidSect="0083160D">
          <w:type w:val="continuous"/>
          <w:pgSz w:w="11906" w:h="16838"/>
          <w:pgMar w:top="1417" w:right="1134" w:bottom="1134" w:left="1134" w:header="708" w:footer="708" w:gutter="0"/>
          <w:cols w:num="2" w:space="709"/>
          <w:docGrid w:linePitch="360"/>
        </w:sectPr>
      </w:pPr>
    </w:p>
    <w:p w:rsidR="009E3322" w:rsidRPr="008F7F2C" w:rsidRDefault="009E3322" w:rsidP="00C41B25">
      <w:pPr>
        <w:ind w:left="-540" w:right="-262"/>
        <w:rPr>
          <w:b/>
          <w:bCs/>
          <w:sz w:val="26"/>
          <w:szCs w:val="26"/>
          <w:lang w:val="de-DE"/>
        </w:rPr>
      </w:pPr>
      <w:r w:rsidRPr="007661AF">
        <w:rPr>
          <w:b/>
          <w:bCs/>
          <w:sz w:val="26"/>
          <w:szCs w:val="26"/>
          <w:lang w:val="de-DE"/>
        </w:rPr>
        <w:pict>
          <v:shape id="_x0000_i1027" type="#_x0000_t75" style="width:538.2pt;height:68.4pt">
            <v:imagedata r:id="rId7" o:title=""/>
          </v:shape>
        </w:pict>
      </w:r>
    </w:p>
    <w:sectPr w:rsidR="009E3322" w:rsidRPr="008F7F2C" w:rsidSect="0083160D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ntax LT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86EFF"/>
    <w:multiLevelType w:val="multilevel"/>
    <w:tmpl w:val="0C28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59F9"/>
    <w:rsid w:val="00017EC7"/>
    <w:rsid w:val="000D7A52"/>
    <w:rsid w:val="00172EFD"/>
    <w:rsid w:val="00182A34"/>
    <w:rsid w:val="001C04D4"/>
    <w:rsid w:val="00215028"/>
    <w:rsid w:val="00217EF6"/>
    <w:rsid w:val="0023756D"/>
    <w:rsid w:val="0029157F"/>
    <w:rsid w:val="00297B0C"/>
    <w:rsid w:val="002C1141"/>
    <w:rsid w:val="002C769E"/>
    <w:rsid w:val="002E693D"/>
    <w:rsid w:val="003167C3"/>
    <w:rsid w:val="00317715"/>
    <w:rsid w:val="003C0188"/>
    <w:rsid w:val="00456856"/>
    <w:rsid w:val="005458A6"/>
    <w:rsid w:val="00555D45"/>
    <w:rsid w:val="005B0BAA"/>
    <w:rsid w:val="007315DC"/>
    <w:rsid w:val="007661AF"/>
    <w:rsid w:val="00774312"/>
    <w:rsid w:val="007B4346"/>
    <w:rsid w:val="007D67B8"/>
    <w:rsid w:val="0083160D"/>
    <w:rsid w:val="008F7F2C"/>
    <w:rsid w:val="00916244"/>
    <w:rsid w:val="00953289"/>
    <w:rsid w:val="00966F6B"/>
    <w:rsid w:val="0097133C"/>
    <w:rsid w:val="009731F5"/>
    <w:rsid w:val="009E3322"/>
    <w:rsid w:val="00A16D9E"/>
    <w:rsid w:val="00A47D8F"/>
    <w:rsid w:val="00A75806"/>
    <w:rsid w:val="00AF694C"/>
    <w:rsid w:val="00B3435A"/>
    <w:rsid w:val="00B56097"/>
    <w:rsid w:val="00B90753"/>
    <w:rsid w:val="00BA44F1"/>
    <w:rsid w:val="00BC017B"/>
    <w:rsid w:val="00C258A7"/>
    <w:rsid w:val="00C41B25"/>
    <w:rsid w:val="00C73AD8"/>
    <w:rsid w:val="00CB68F4"/>
    <w:rsid w:val="00CD59F9"/>
    <w:rsid w:val="00D22852"/>
    <w:rsid w:val="00D55C94"/>
    <w:rsid w:val="00D60DFA"/>
    <w:rsid w:val="00D85B97"/>
    <w:rsid w:val="00DE76EE"/>
    <w:rsid w:val="00E239FA"/>
    <w:rsid w:val="00E474E7"/>
    <w:rsid w:val="00E551C8"/>
    <w:rsid w:val="00EC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9F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D5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9F9"/>
    <w:rPr>
      <w:rFonts w:ascii="Tahoma" w:hAnsi="Tahoma" w:cs="Tahoma"/>
      <w:sz w:val="16"/>
      <w:szCs w:val="16"/>
      <w:lang w:val="it-IT" w:eastAsia="it-IT"/>
    </w:rPr>
  </w:style>
  <w:style w:type="character" w:customStyle="1" w:styleId="street-address">
    <w:name w:val="street-address"/>
    <w:basedOn w:val="DefaultParagraphFont"/>
    <w:uiPriority w:val="99"/>
    <w:rsid w:val="002C769E"/>
  </w:style>
  <w:style w:type="character" w:customStyle="1" w:styleId="postal-code">
    <w:name w:val="postal-code"/>
    <w:basedOn w:val="DefaultParagraphFont"/>
    <w:uiPriority w:val="99"/>
    <w:rsid w:val="002C769E"/>
  </w:style>
  <w:style w:type="character" w:customStyle="1" w:styleId="tel">
    <w:name w:val="tel"/>
    <w:basedOn w:val="DefaultParagraphFont"/>
    <w:uiPriority w:val="99"/>
    <w:rsid w:val="002C769E"/>
  </w:style>
  <w:style w:type="character" w:customStyle="1" w:styleId="type">
    <w:name w:val="type"/>
    <w:basedOn w:val="DefaultParagraphFont"/>
    <w:uiPriority w:val="99"/>
    <w:rsid w:val="002C769E"/>
  </w:style>
  <w:style w:type="character" w:customStyle="1" w:styleId="value">
    <w:name w:val="value"/>
    <w:basedOn w:val="DefaultParagraphFont"/>
    <w:uiPriority w:val="99"/>
    <w:rsid w:val="002C769E"/>
  </w:style>
  <w:style w:type="character" w:styleId="Hyperlink">
    <w:name w:val="Hyperlink"/>
    <w:basedOn w:val="DefaultParagraphFont"/>
    <w:uiPriority w:val="99"/>
    <w:rsid w:val="002C76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7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7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7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100</Words>
  <Characters>573</Characters>
  <Application>Microsoft Office Outlook</Application>
  <DocSecurity>0</DocSecurity>
  <Lines>0</Lines>
  <Paragraphs>0</Paragraphs>
  <ScaleCrop>false</ScaleCrop>
  <Company>Fachschule für Land- Forst- und Hauswirtschaft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Maria-Margarethe Clara</cp:lastModifiedBy>
  <cp:revision>2</cp:revision>
  <cp:lastPrinted>2012-03-05T10:41:00Z</cp:lastPrinted>
  <dcterms:created xsi:type="dcterms:W3CDTF">2012-03-14T09:39:00Z</dcterms:created>
  <dcterms:modified xsi:type="dcterms:W3CDTF">2012-03-14T09:39:00Z</dcterms:modified>
</cp:coreProperties>
</file>